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893" w:rsidRDefault="00B04893">
      <w:pPr>
        <w:spacing w:before="4" w:line="220" w:lineRule="exact"/>
        <w:rPr>
          <w:sz w:val="22"/>
          <w:szCs w:val="22"/>
        </w:rPr>
      </w:pPr>
    </w:p>
    <w:p w:rsidR="00B04893" w:rsidRDefault="00B04893">
      <w:pPr>
        <w:spacing w:line="200" w:lineRule="exact"/>
      </w:pPr>
    </w:p>
    <w:p w:rsidR="00B04893" w:rsidRDefault="00B04893">
      <w:pPr>
        <w:spacing w:before="14" w:line="220" w:lineRule="exact"/>
        <w:rPr>
          <w:sz w:val="22"/>
          <w:szCs w:val="22"/>
        </w:rPr>
      </w:pPr>
    </w:p>
    <w:p w:rsidR="00B04893" w:rsidRDefault="00B04893">
      <w:pPr>
        <w:ind w:left="5181"/>
        <w:rPr>
          <w:rFonts w:ascii="Calibri" w:hAnsi="Calibri" w:cs="Calibri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4.15pt;margin-top:-18.75pt;width:173.15pt;height:50.6pt;z-index:-251667968;mso-position-horizontal-relative:page">
            <v:imagedata r:id="rId7" o:title=""/>
            <w10:wrap anchorx="page"/>
          </v:shape>
        </w:pict>
      </w:r>
      <w:r>
        <w:rPr>
          <w:rFonts w:ascii="Calibri" w:hAnsi="Calibri" w:cs="Calibri"/>
          <w:b/>
          <w:i/>
          <w:sz w:val="40"/>
          <w:szCs w:val="40"/>
          <w:u w:val="thick" w:color="000000"/>
        </w:rPr>
        <w:t>Ki</w:t>
      </w:r>
      <w:r>
        <w:rPr>
          <w:rFonts w:ascii="Calibri" w:hAnsi="Calibri" w:cs="Calibri"/>
          <w:b/>
          <w:i/>
          <w:spacing w:val="-1"/>
          <w:sz w:val="40"/>
          <w:szCs w:val="40"/>
          <w:u w:val="thick" w:color="000000"/>
        </w:rPr>
        <w:t>d</w:t>
      </w:r>
      <w:r>
        <w:rPr>
          <w:rFonts w:ascii="Calibri" w:hAnsi="Calibri" w:cs="Calibri"/>
          <w:b/>
          <w:i/>
          <w:sz w:val="40"/>
          <w:szCs w:val="40"/>
          <w:u w:val="thick" w:color="000000"/>
        </w:rPr>
        <w:t>swear</w:t>
      </w:r>
    </w:p>
    <w:p w:rsidR="00B04893" w:rsidRDefault="00B04893">
      <w:pPr>
        <w:spacing w:before="15"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66"/>
        <w:gridCol w:w="1966"/>
        <w:gridCol w:w="2256"/>
        <w:gridCol w:w="1628"/>
        <w:gridCol w:w="1337"/>
      </w:tblGrid>
      <w:tr w:rsidR="00B04893">
        <w:trPr>
          <w:trHeight w:hRule="exact" w:val="290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PHOTO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UR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454" w:right="43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z w:val="22"/>
                <w:szCs w:val="22"/>
              </w:rPr>
              <w:t>RO-G-0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-T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ind w:left="556"/>
            </w:pPr>
            <w:r>
              <w:pict>
                <v:shape id="_x0000_i1025" type="#_x0000_t75" style="width:54.75pt;height:73.5pt">
                  <v:imagedata r:id="rId8" o:title=""/>
                </v:shape>
              </w:pict>
            </w:r>
          </w:p>
          <w:p w:rsidR="00B04893" w:rsidRDefault="00B04893">
            <w:pPr>
              <w:spacing w:before="17" w:line="280" w:lineRule="exact"/>
              <w:rPr>
                <w:sz w:val="28"/>
                <w:szCs w:val="28"/>
              </w:rPr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z w:val="22"/>
                <w:szCs w:val="22"/>
              </w:rPr>
              <w:t>RO-G-1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-P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4" w:line="180" w:lineRule="exact"/>
              <w:rPr>
                <w:sz w:val="19"/>
                <w:szCs w:val="19"/>
              </w:rPr>
            </w:pPr>
          </w:p>
          <w:p w:rsidR="00B04893" w:rsidRDefault="00B04893">
            <w:pPr>
              <w:ind w:left="524"/>
            </w:pPr>
            <w:r>
              <w:pict>
                <v:shape id="_x0000_i1026" type="#_x0000_t75" style="width:62.25pt;height:84.75pt">
                  <v:imagedata r:id="rId9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YE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OW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z w:val="22"/>
                <w:szCs w:val="22"/>
              </w:rPr>
              <w:t>RO-G-1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-S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18" w:line="220" w:lineRule="exact"/>
              <w:rPr>
                <w:sz w:val="22"/>
                <w:szCs w:val="22"/>
              </w:rPr>
            </w:pPr>
          </w:p>
          <w:p w:rsidR="00B04893" w:rsidRDefault="00B04893">
            <w:pPr>
              <w:ind w:left="438"/>
            </w:pPr>
            <w:r>
              <w:pict>
                <v:shape id="_x0000_i1027" type="#_x0000_t75" style="width:64.5pt;height:84pt">
                  <v:imagedata r:id="rId10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204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120" w:lineRule="exact"/>
              <w:rPr>
                <w:sz w:val="13"/>
                <w:szCs w:val="13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ind w:left="524"/>
            </w:pPr>
            <w:r>
              <w:pict>
                <v:shape id="_x0000_i1028" type="#_x0000_t75" style="width:58.5pt;height:63.75pt">
                  <v:imagedata r:id="rId11" o:title=""/>
                </v:shape>
              </w:pict>
            </w:r>
          </w:p>
          <w:p w:rsidR="00B04893" w:rsidRDefault="00B04893">
            <w:pPr>
              <w:spacing w:before="6" w:line="140" w:lineRule="exact"/>
              <w:rPr>
                <w:sz w:val="15"/>
                <w:szCs w:val="15"/>
              </w:rPr>
            </w:pPr>
          </w:p>
          <w:p w:rsidR="00B04893" w:rsidRDefault="00B04893">
            <w:pPr>
              <w:spacing w:line="200" w:lineRule="exact"/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EA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 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z w:val="22"/>
                <w:szCs w:val="22"/>
              </w:rPr>
              <w:t>RO-G-3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sz w:val="22"/>
                <w:szCs w:val="22"/>
              </w:rPr>
              <w:t>-K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40" w:lineRule="exact"/>
              <w:rPr>
                <w:sz w:val="24"/>
                <w:szCs w:val="24"/>
              </w:rPr>
            </w:pPr>
          </w:p>
          <w:p w:rsidR="00B04893" w:rsidRDefault="00B04893">
            <w:pPr>
              <w:ind w:left="503"/>
            </w:pPr>
            <w:r>
              <w:pict>
                <v:shape id="_x0000_i1029" type="#_x0000_t75" style="width:61.5pt;height:83.25pt">
                  <v:imagedata r:id="rId12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67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10" w:line="160" w:lineRule="exact"/>
              <w:rPr>
                <w:sz w:val="17"/>
                <w:szCs w:val="17"/>
              </w:rPr>
            </w:pPr>
          </w:p>
          <w:p w:rsidR="00B04893" w:rsidRDefault="00B04893">
            <w:pPr>
              <w:ind w:left="565"/>
            </w:pPr>
            <w:r>
              <w:pict>
                <v:shape id="_x0000_i1030" type="#_x0000_t75" style="width:57pt;height:77.25pt">
                  <v:imagedata r:id="rId13" o:title=""/>
                </v:shape>
              </w:pict>
            </w:r>
          </w:p>
          <w:p w:rsidR="00B04893" w:rsidRDefault="00B04893">
            <w:pPr>
              <w:spacing w:before="1" w:line="240" w:lineRule="exact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YE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OW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78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ectPr w:rsidR="00B04893">
          <w:footerReference w:type="default" r:id="rId14"/>
          <w:pgSz w:w="11900" w:h="16860"/>
          <w:pgMar w:top="800" w:right="1420" w:bottom="280" w:left="1120" w:header="0" w:footer="513" w:gutter="0"/>
          <w:cols w:space="720"/>
        </w:sectPr>
      </w:pPr>
    </w:p>
    <w:p w:rsidR="00B04893" w:rsidRDefault="00B04893">
      <w:pPr>
        <w:spacing w:before="9" w:line="8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66"/>
        <w:gridCol w:w="1966"/>
        <w:gridCol w:w="2256"/>
        <w:gridCol w:w="1628"/>
        <w:gridCol w:w="1337"/>
      </w:tblGrid>
      <w:tr w:rsidR="00B04893">
        <w:trPr>
          <w:trHeight w:hRule="exact" w:val="290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PHOTO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UR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454" w:right="43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z w:val="22"/>
                <w:szCs w:val="22"/>
              </w:rPr>
              <w:t>RO-G-3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sz w:val="22"/>
                <w:szCs w:val="22"/>
              </w:rPr>
              <w:t>-O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L</w:t>
            </w:r>
            <w:r>
              <w:rPr>
                <w:rFonts w:ascii="Calibri" w:hAnsi="Calibri" w:cs="Calibri"/>
                <w:sz w:val="22"/>
                <w:szCs w:val="22"/>
              </w:rPr>
              <w:t>ILAC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1" w:line="180" w:lineRule="exact"/>
              <w:rPr>
                <w:sz w:val="18"/>
                <w:szCs w:val="18"/>
              </w:rPr>
            </w:pPr>
          </w:p>
          <w:p w:rsidR="00B04893" w:rsidRDefault="00B04893">
            <w:pPr>
              <w:ind w:left="509"/>
            </w:pPr>
            <w:r>
              <w:pict>
                <v:shape id="_x0000_i1031" type="#_x0000_t75" style="width:62.25pt;height:84pt">
                  <v:imagedata r:id="rId15" o:title=""/>
                </v:shape>
              </w:pict>
            </w:r>
          </w:p>
          <w:p w:rsidR="00B04893" w:rsidRDefault="00B04893">
            <w:pPr>
              <w:spacing w:before="5" w:line="100" w:lineRule="exact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726" w:right="713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z w:val="22"/>
                <w:szCs w:val="22"/>
              </w:rPr>
              <w:t>RO-G-3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sz w:val="22"/>
                <w:szCs w:val="22"/>
              </w:rPr>
              <w:t>-D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17" w:line="220" w:lineRule="exact"/>
              <w:rPr>
                <w:sz w:val="22"/>
                <w:szCs w:val="22"/>
              </w:rPr>
            </w:pPr>
          </w:p>
          <w:p w:rsidR="00B04893" w:rsidRDefault="00B04893">
            <w:pPr>
              <w:ind w:left="549"/>
            </w:pPr>
            <w:r>
              <w:pict>
                <v:shape id="_x0000_i1032" type="#_x0000_t75" style="width:57.75pt;height:78pt">
                  <v:imagedata r:id="rId16" o:title=""/>
                </v:shape>
              </w:pict>
            </w:r>
          </w:p>
          <w:p w:rsidR="00B04893" w:rsidRDefault="00B04893">
            <w:pPr>
              <w:spacing w:before="3" w:line="160" w:lineRule="exact"/>
              <w:rPr>
                <w:sz w:val="16"/>
                <w:szCs w:val="16"/>
              </w:rPr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L</w:t>
            </w:r>
            <w:r>
              <w:rPr>
                <w:rFonts w:ascii="Calibri" w:hAnsi="Calibri" w:cs="Calibri"/>
                <w:sz w:val="22"/>
                <w:szCs w:val="22"/>
              </w:rPr>
              <w:t>ILAC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162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14" w:line="200" w:lineRule="exact"/>
            </w:pPr>
          </w:p>
          <w:p w:rsidR="00B04893" w:rsidRDefault="00B04893">
            <w:pPr>
              <w:ind w:left="503"/>
            </w:pPr>
            <w:r>
              <w:pict>
                <v:shape id="_x0000_i1033" type="#_x0000_t75" style="width:62.25pt;height:84.75pt">
                  <v:imagedata r:id="rId17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62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z w:val="22"/>
                <w:szCs w:val="22"/>
              </w:rPr>
              <w:t>RO-S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30"/>
              <w:ind w:left="419"/>
            </w:pPr>
            <w:r>
              <w:pict>
                <v:shape id="_x0000_i1034" type="#_x0000_t75" style="width:69.75pt;height:94.5pt">
                  <v:imagedata r:id="rId18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z w:val="22"/>
                <w:szCs w:val="22"/>
              </w:rPr>
              <w:t>RO-S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-I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 w:line="120" w:lineRule="exact"/>
              <w:rPr>
                <w:sz w:val="12"/>
                <w:szCs w:val="12"/>
              </w:rPr>
            </w:pPr>
          </w:p>
          <w:p w:rsidR="00B04893" w:rsidRDefault="00B04893">
            <w:pPr>
              <w:ind w:left="460"/>
            </w:pPr>
            <w:r>
              <w:pict>
                <v:shape id="_x0000_i1035" type="#_x0000_t75" style="width:61.5pt;height:83.25pt">
                  <v:imagedata r:id="rId19" o:title=""/>
                </v:shape>
              </w:pict>
            </w:r>
          </w:p>
          <w:p w:rsidR="00B04893" w:rsidRDefault="00B04893">
            <w:pPr>
              <w:spacing w:before="3" w:line="180" w:lineRule="exact"/>
              <w:rPr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726" w:right="713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17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290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z w:val="22"/>
                <w:szCs w:val="22"/>
              </w:rPr>
              <w:t>RO-S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sz w:val="22"/>
                <w:szCs w:val="22"/>
              </w:rPr>
              <w:t>-G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290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128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290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YE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OW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291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/>
              <w:ind w:left="726" w:right="713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before="1" w:line="160" w:lineRule="exact"/>
        <w:rPr>
          <w:sz w:val="17"/>
          <w:szCs w:val="17"/>
        </w:rPr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6"/>
        <w:ind w:left="4009" w:right="4009"/>
        <w:jc w:val="center"/>
        <w:rPr>
          <w:rFonts w:ascii="Calibri" w:hAnsi="Calibri" w:cs="Calibri"/>
          <w:sz w:val="22"/>
          <w:szCs w:val="22"/>
        </w:rPr>
        <w:sectPr w:rsidR="00B04893">
          <w:footerReference w:type="default" r:id="rId20"/>
          <w:pgSz w:w="11900" w:h="16860"/>
          <w:pgMar w:top="700" w:right="1420" w:bottom="280" w:left="1120" w:header="0" w:footer="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1</w:t>
      </w:r>
    </w:p>
    <w:p w:rsidR="00B04893" w:rsidRDefault="00B04893">
      <w:pPr>
        <w:spacing w:before="49" w:line="260" w:lineRule="exact"/>
        <w:ind w:left="10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-1"/>
          <w:sz w:val="22"/>
          <w:szCs w:val="22"/>
        </w:rPr>
        <w:t>S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 xml:space="preserve">YLE                           </w:t>
      </w:r>
      <w:r>
        <w:rPr>
          <w:rFonts w:ascii="Calibri" w:hAnsi="Calibri" w:cs="Calibri"/>
          <w:b/>
          <w:spacing w:val="45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PHOTO                         </w:t>
      </w:r>
      <w:r>
        <w:rPr>
          <w:rFonts w:ascii="Calibri" w:hAnsi="Calibri" w:cs="Calibri"/>
          <w:b/>
          <w:spacing w:val="9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1"/>
          <w:sz w:val="22"/>
          <w:szCs w:val="22"/>
        </w:rPr>
        <w:t>C</w:t>
      </w:r>
      <w:r>
        <w:rPr>
          <w:rFonts w:ascii="Calibri" w:hAnsi="Calibri" w:cs="Calibri"/>
          <w:b/>
          <w:sz w:val="22"/>
          <w:szCs w:val="22"/>
        </w:rPr>
        <w:t>OL</w:t>
      </w:r>
      <w:r>
        <w:rPr>
          <w:rFonts w:ascii="Calibri" w:hAnsi="Calibri" w:cs="Calibri"/>
          <w:b/>
          <w:spacing w:val="-1"/>
          <w:sz w:val="22"/>
          <w:szCs w:val="22"/>
        </w:rPr>
        <w:t>O</w:t>
      </w:r>
      <w:r>
        <w:rPr>
          <w:rFonts w:ascii="Calibri" w:hAnsi="Calibri" w:cs="Calibri"/>
          <w:b/>
          <w:sz w:val="22"/>
          <w:szCs w:val="22"/>
        </w:rPr>
        <w:t xml:space="preserve">UR                                  </w:t>
      </w:r>
      <w:r>
        <w:rPr>
          <w:rFonts w:ascii="Calibri" w:hAnsi="Calibri" w:cs="Calibri"/>
          <w:b/>
          <w:spacing w:val="37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QUA</w:t>
      </w:r>
      <w:r>
        <w:rPr>
          <w:rFonts w:ascii="Calibri" w:hAnsi="Calibri" w:cs="Calibri"/>
          <w:b/>
          <w:spacing w:val="1"/>
          <w:sz w:val="22"/>
          <w:szCs w:val="22"/>
        </w:rPr>
        <w:t>NTIT</w:t>
      </w:r>
      <w:r>
        <w:rPr>
          <w:rFonts w:ascii="Calibri" w:hAnsi="Calibri" w:cs="Calibri"/>
          <w:b/>
          <w:sz w:val="22"/>
          <w:szCs w:val="22"/>
        </w:rPr>
        <w:t xml:space="preserve">Y               </w:t>
      </w:r>
      <w:r>
        <w:rPr>
          <w:rFonts w:ascii="Calibri" w:hAnsi="Calibri" w:cs="Calibri"/>
          <w:b/>
          <w:spacing w:val="20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RRP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footerReference w:type="default" r:id="rId21"/>
          <w:pgSz w:w="11900" w:h="16860"/>
          <w:pgMar w:top="760" w:right="1500" w:bottom="280" w:left="1160" w:header="0" w:footer="513" w:gutter="0"/>
          <w:pgNumType w:start="3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CH</w:t>
      </w:r>
      <w:r>
        <w:rPr>
          <w:rFonts w:ascii="Calibri" w:hAnsi="Calibri" w:cs="Calibri"/>
          <w:sz w:val="22"/>
          <w:szCs w:val="22"/>
        </w:rPr>
        <w:t>RO-S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-3</w:t>
      </w:r>
      <w:r>
        <w:rPr>
          <w:rFonts w:ascii="Calibri" w:hAnsi="Calibri" w:cs="Calibri"/>
          <w:spacing w:val="1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-O                                                </w:t>
      </w:r>
      <w:r>
        <w:rPr>
          <w:rFonts w:ascii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IG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hAnsi="Calibri" w:cs="Calibri"/>
          <w:sz w:val="22"/>
          <w:szCs w:val="22"/>
        </w:rPr>
        <w:t xml:space="preserve">ILAC                                   </w:t>
      </w:r>
      <w:r>
        <w:rPr>
          <w:rFonts w:ascii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135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242" w:space="725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CH</w:t>
      </w:r>
      <w:r>
        <w:rPr>
          <w:rFonts w:ascii="Calibri" w:hAnsi="Calibri" w:cs="Calibri"/>
          <w:sz w:val="22"/>
          <w:szCs w:val="22"/>
        </w:rPr>
        <w:t>RO-S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-3</w:t>
      </w:r>
      <w:r>
        <w:rPr>
          <w:rFonts w:ascii="Calibri" w:hAnsi="Calibri" w:cs="Calibri"/>
          <w:spacing w:val="1"/>
          <w:sz w:val="22"/>
          <w:szCs w:val="22"/>
        </w:rPr>
        <w:t>7</w:t>
      </w:r>
      <w:r>
        <w:rPr>
          <w:rFonts w:ascii="Calibri" w:hAnsi="Calibri" w:cs="Calibri"/>
          <w:sz w:val="22"/>
          <w:szCs w:val="22"/>
        </w:rPr>
        <w:t xml:space="preserve">-D                                                </w:t>
      </w:r>
      <w:r>
        <w:rPr>
          <w:rFonts w:ascii="Calibri" w:hAnsi="Calibri" w:cs="Calibri"/>
          <w:spacing w:val="45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IG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hAnsi="Calibri" w:cs="Calibri"/>
          <w:sz w:val="22"/>
          <w:szCs w:val="22"/>
        </w:rPr>
        <w:t xml:space="preserve">ILAC                                    </w:t>
      </w:r>
      <w:r>
        <w:rPr>
          <w:rFonts w:ascii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37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34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3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pacing w:val="1"/>
          <w:sz w:val="22"/>
          <w:szCs w:val="22"/>
        </w:rPr>
        <w:t>LL</w:t>
      </w:r>
      <w:r>
        <w:rPr>
          <w:rFonts w:ascii="Calibri" w:hAnsi="Calibri" w:cs="Calibri"/>
          <w:sz w:val="22"/>
          <w:szCs w:val="22"/>
        </w:rPr>
        <w:t>O-G-3</w:t>
      </w:r>
      <w:r>
        <w:rPr>
          <w:rFonts w:ascii="Calibri" w:hAnsi="Calibri" w:cs="Calibri"/>
          <w:spacing w:val="1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-Y                                                    </w:t>
      </w:r>
      <w:r>
        <w:rPr>
          <w:rFonts w:ascii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CORAL                                             </w:t>
      </w:r>
      <w:r>
        <w:rPr>
          <w:rFonts w:ascii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24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29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4032" w:right="-53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group id="_x0000_s1029" style="position:absolute;left:0;text-align:left;margin-left:61.05pt;margin-top:39.95pt;width:457.95pt;height:709.4pt;z-index:-251666944;mso-position-horizontal-relative:page;mso-position-vertical-relative:page" coordorigin="1221,799" coordsize="9159,14188">
            <v:shape id="_x0000_s1030" style="position:absolute;left:1223;top:803;width:0;height:290" coordorigin="1223,803" coordsize="0,290" path="m1223,803r,290e" filled="f" strokeweight=".14pt">
              <v:path arrowok="t"/>
            </v:shape>
            <v:shape id="_x0000_s1031" style="position:absolute;left:1223;top:802;width:0;height:293" coordorigin="1223,802" coordsize="0,293" path="m1223,802r,292e" filled="f" strokeweight=".22pt">
              <v:path arrowok="t"/>
            </v:shape>
            <v:shape id="_x0000_s1032" style="position:absolute;left:3189;top:805;width:0;height:288" coordorigin="3189,805" coordsize="0,288" path="m3189,805r,288e" filled="f" strokeweight=".14pt">
              <v:path arrowok="t"/>
            </v:shape>
            <v:shape id="_x0000_s1033" style="position:absolute;left:3189;top:804;width:0;height:290" coordorigin="3189,804" coordsize="0,290" path="m3189,804r,290e" filled="f" strokeweight=".22pt">
              <v:path arrowok="t"/>
            </v:shape>
            <v:shape id="_x0000_s1034" style="position:absolute;left:5155;top:805;width:0;height:288" coordorigin="5155,805" coordsize="0,288" path="m5155,805r,288e" filled="f" strokeweight=".14pt">
              <v:path arrowok="t"/>
            </v:shape>
            <v:shape id="_x0000_s1035" style="position:absolute;left:5155;top:804;width:0;height:290" coordorigin="5155,804" coordsize="0,290" path="m5155,804r,290e" filled="f" strokeweight=".22pt">
              <v:path arrowok="t"/>
            </v:shape>
            <v:shape id="_x0000_s1036" style="position:absolute;left:7411;top:805;width:0;height:288" coordorigin="7411,805" coordsize="0,288" path="m7411,805r,288e" filled="f" strokeweight=".14pt">
              <v:path arrowok="t"/>
            </v:shape>
            <v:shape id="_x0000_s1037" style="position:absolute;left:7411;top:804;width:0;height:290" coordorigin="7411,804" coordsize="0,290" path="m7411,804r,290e" filled="f" strokeweight=".22pt">
              <v:path arrowok="t"/>
            </v:shape>
            <v:shape id="_x0000_s1038" style="position:absolute;left:9039;top:805;width:0;height:288" coordorigin="9039,805" coordsize="0,288" path="m9039,805r,288e" filled="f" strokeweight=".14pt">
              <v:path arrowok="t"/>
            </v:shape>
            <v:shape id="_x0000_s1039" style="position:absolute;left:9039;top:804;width:0;height:290" coordorigin="9039,804" coordsize="0,290" path="m9039,804r,290e" filled="f" strokeweight=".22pt">
              <v:path arrowok="t"/>
            </v:shape>
            <v:shape id="_x0000_s1040" style="position:absolute;left:10376;top:805;width:0;height:288" coordorigin="10376,805" coordsize="0,288" path="m10376,805r,288e" filled="f" strokeweight=".14pt">
              <v:path arrowok="t"/>
            </v:shape>
            <v:shape id="_x0000_s1041" style="position:absolute;left:10376;top:804;width:0;height:290" coordorigin="10376,804" coordsize="0,290" path="m10376,804r,290e" filled="f" strokeweight=".22pt">
              <v:path arrowok="t"/>
            </v:shape>
            <v:shape id="_x0000_s1042" style="position:absolute;left:1225;top:803;width:9151;height:0" coordorigin="1225,803" coordsize="9151,0" path="m1225,803r9151,e" filled="f" strokeweight=".14pt">
              <v:path arrowok="t"/>
            </v:shape>
            <v:shape id="_x0000_s1043" style="position:absolute;left:1224;top:803;width:9153;height:0" coordorigin="1224,803" coordsize="9153,0" path="m1224,803r9153,e" filled="f" strokeweight=".22pt">
              <v:path arrowok="t"/>
            </v:shape>
            <v:shape id="_x0000_s1044" style="position:absolute;left:1225;top:1093;width:9151;height:0" coordorigin="1225,1093" coordsize="9151,0" path="m1225,1093r9151,e" filled="f" strokeweight=".14pt">
              <v:path arrowok="t"/>
            </v:shape>
            <v:shape id="_x0000_s1045" style="position:absolute;left:1224;top:1093;width:9153;height:0" coordorigin="1224,1093" coordsize="9153,0" path="m1224,1093r9153,e" filled="f" strokeweight=".22pt">
              <v:path arrowok="t"/>
            </v:shape>
            <v:shape id="_x0000_s1046" style="position:absolute;left:1223;top:1093;width:0;height:13812" coordorigin="1223,1093" coordsize="0,13812" path="m1223,1093r,13812e" filled="f" strokeweight=".14pt">
              <v:path arrowok="t"/>
            </v:shape>
            <v:shape id="_x0000_s1047" style="position:absolute;left:1223;top:1092;width:0;height:13814" coordorigin="1223,1092" coordsize="0,13814" path="m1223,1092r,13814e" filled="f" strokeweight=".22pt">
              <v:path arrowok="t"/>
            </v:shape>
            <v:shape id="_x0000_s1048" style="position:absolute;left:3189;top:1096;width:0;height:13810" coordorigin="3189,1096" coordsize="0,13810" path="m3189,1096r,13809e" filled="f" strokeweight=".14pt">
              <v:path arrowok="t"/>
            </v:shape>
            <v:shape id="_x0000_s1049" style="position:absolute;left:3189;top:1094;width:0;height:13812" coordorigin="3189,1094" coordsize="0,13812" path="m3189,1094r,13812e" filled="f" strokeweight=".22pt">
              <v:path arrowok="t"/>
            </v:shape>
            <v:shape id="_x0000_s1050" style="position:absolute;left:5155;top:1096;width:0;height:13810" coordorigin="5155,1096" coordsize="0,13810" path="m5155,1096r,13809e" filled="f" strokeweight=".14pt">
              <v:path arrowok="t"/>
            </v:shape>
            <v:shape id="_x0000_s1051" style="position:absolute;left:5155;top:1094;width:0;height:13812" coordorigin="5155,1094" coordsize="0,13812" path="m5155,1094r,13812e" filled="f" strokeweight=".22pt">
              <v:path arrowok="t"/>
            </v:shape>
            <v:shape id="_x0000_s1052" style="position:absolute;left:7411;top:1096;width:0;height:13810" coordorigin="7411,1096" coordsize="0,13810" path="m7411,1096r,13809e" filled="f" strokeweight=".14pt">
              <v:path arrowok="t"/>
            </v:shape>
            <v:shape id="_x0000_s1053" style="position:absolute;left:7411;top:1094;width:0;height:13812" coordorigin="7411,1094" coordsize="0,13812" path="m7411,1094r,13812e" filled="f" strokeweight=".22pt">
              <v:path arrowok="t"/>
            </v:shape>
            <v:shape id="_x0000_s1054" style="position:absolute;left:9039;top:1096;width:0;height:13810" coordorigin="9039,1096" coordsize="0,13810" path="m9039,1096r,13809e" filled="f" strokeweight=".14pt">
              <v:path arrowok="t"/>
            </v:shape>
            <v:shape id="_x0000_s1055" style="position:absolute;left:9039;top:1094;width:0;height:13812" coordorigin="9039,1094" coordsize="0,13812" path="m9039,1094r,13812e" filled="f" strokeweight=".22pt">
              <v:path arrowok="t"/>
            </v:shape>
            <v:shape id="_x0000_s1056" style="position:absolute;left:10376;top:1096;width:0;height:13810" coordorigin="10376,1096" coordsize="0,13810" path="m10376,1096r,13809e" filled="f" strokeweight=".14pt">
              <v:path arrowok="t"/>
            </v:shape>
            <v:shape id="_x0000_s1057" style="position:absolute;left:10376;top:1094;width:0;height:13812" coordorigin="10376,1094" coordsize="0,13812" path="m10376,1094r,13812e" filled="f" strokeweight=".22pt">
              <v:path arrowok="t"/>
            </v:shape>
            <v:shape id="_x0000_s1058" style="position:absolute;left:1225;top:1093;width:9151;height:0" coordorigin="1225,1093" coordsize="9151,0" path="m1225,1093r9151,e" filled="f" strokeweight=".14pt">
              <v:path arrowok="t"/>
            </v:shape>
            <v:shape id="_x0000_s1059" style="position:absolute;left:1224;top:1093;width:9153;height:0" coordorigin="1224,1093" coordsize="9153,0" path="m1224,1093r9153,e" filled="f" strokeweight=".22pt">
              <v:path arrowok="t"/>
            </v:shape>
            <v:shape id="_x0000_s1060" style="position:absolute;left:1225;top:3066;width:9151;height:0" coordorigin="1225,3066" coordsize="9151,0" path="m1225,3066r9151,e" filled="f" strokeweight=".14pt">
              <v:path arrowok="t"/>
            </v:shape>
            <v:shape id="_x0000_s1061" style="position:absolute;left:1224;top:3066;width:9153;height:0" coordorigin="1224,3066" coordsize="9153,0" path="m1224,3066r9153,e" filled="f" strokeweight=".22pt">
              <v:path arrowok="t"/>
            </v:shape>
            <v:shape id="_x0000_s1062" style="position:absolute;left:1225;top:5039;width:9151;height:0" coordorigin="1225,5039" coordsize="9151,0" path="m1225,5039r9151,e" filled="f" strokeweight=".14pt">
              <v:path arrowok="t"/>
            </v:shape>
            <v:shape id="_x0000_s1063" style="position:absolute;left:1224;top:5039;width:9153;height:0" coordorigin="1224,5039" coordsize="9153,0" path="m1224,5039r9153,e" filled="f" strokeweight=".22pt">
              <v:path arrowok="t"/>
            </v:shape>
            <v:shape id="_x0000_s1064" style="position:absolute;left:1225;top:7013;width:9151;height:0" coordorigin="1225,7013" coordsize="9151,0" path="m1225,7013r9151,e" filled="f" strokeweight=".14pt">
              <v:path arrowok="t"/>
            </v:shape>
            <v:shape id="_x0000_s1065" style="position:absolute;left:1224;top:7013;width:9153;height:0" coordorigin="1224,7013" coordsize="9153,0" path="m1224,7013r9153,e" filled="f" strokeweight=".22pt">
              <v:path arrowok="t"/>
            </v:shape>
            <v:shape id="_x0000_s1066" style="position:absolute;left:1225;top:8986;width:9151;height:0" coordorigin="1225,8986" coordsize="9151,0" path="m1225,8986r9151,e" filled="f" strokeweight=".14pt">
              <v:path arrowok="t"/>
            </v:shape>
            <v:shape id="_x0000_s1067" style="position:absolute;left:1224;top:8986;width:9153;height:0" coordorigin="1224,8986" coordsize="9153,0" path="m1224,8986r9153,e" filled="f" strokeweight=".22pt">
              <v:path arrowok="t"/>
            </v:shape>
            <v:shape id="_x0000_s1068" style="position:absolute;left:1225;top:10959;width:9151;height:0" coordorigin="1225,10959" coordsize="9151,0" path="m1225,10959r9151,e" filled="f" strokeweight=".14pt">
              <v:path arrowok="t"/>
            </v:shape>
            <v:shape id="_x0000_s1069" style="position:absolute;left:1224;top:10959;width:9153;height:0" coordorigin="1224,10959" coordsize="9153,0" path="m1224,10959r9153,e" filled="f" strokeweight=".22pt">
              <v:path arrowok="t"/>
            </v:shape>
            <v:shape id="_x0000_s1070" style="position:absolute;left:1225;top:12932;width:9151;height:0" coordorigin="1225,12932" coordsize="9151,0" path="m1225,12932r9151,e" filled="f" strokeweight=".14pt">
              <v:path arrowok="t"/>
            </v:shape>
            <v:shape id="_x0000_s1071" style="position:absolute;left:1224;top:12932;width:9153;height:0" coordorigin="1224,12932" coordsize="9153,0" path="m1224,12932r9153,e" filled="f" strokeweight=".22pt">
              <v:path arrowok="t"/>
            </v:shape>
            <v:shape id="_x0000_s1072" style="position:absolute;left:1225;top:14905;width:9151;height:0" coordorigin="1225,14905" coordsize="9151,0" path="m1225,14905r9151,e" filled="f" strokeweight=".14pt">
              <v:path arrowok="t"/>
            </v:shape>
            <v:shape id="_x0000_s1073" style="position:absolute;left:1224;top:14905;width:9153;height:0" coordorigin="1224,14905" coordsize="9153,0" path="m1224,14905r9153,e" filled="f" strokeweight=".22pt">
              <v:path arrowok="t"/>
            </v:shape>
            <v:shape id="_x0000_s1074" type="#_x0000_t75" style="position:absolute;left:3564;top:1198;width:1454;height:1973">
              <v:imagedata r:id="rId22" o:title=""/>
            </v:shape>
            <v:shape id="_x0000_s1075" type="#_x0000_t75" style="position:absolute;left:3499;top:3085;width:1548;height:2098">
              <v:imagedata r:id="rId16" o:title=""/>
            </v:shape>
            <v:shape id="_x0000_s1076" type="#_x0000_t75" style="position:absolute;left:3542;top:5068;width:1483;height:2010">
              <v:imagedata r:id="rId23" o:title=""/>
            </v:shape>
            <v:shape id="_x0000_s1077" type="#_x0000_t75" style="position:absolute;left:3564;top:6886;width:1582;height:2165">
              <v:imagedata r:id="rId24" o:title=""/>
            </v:shape>
            <v:shape id="_x0000_s1078" type="#_x0000_t75" style="position:absolute;left:3581;top:9012;width:1383;height:1879">
              <v:imagedata r:id="rId25" o:title=""/>
            </v:shape>
            <v:shape id="_x0000_s1079" type="#_x0000_t75" style="position:absolute;left:3499;top:10831;width:1557;height:4157">
              <v:imagedata r:id="rId26" o:title=""/>
            </v:shape>
            <w10:wrap anchorx="page" anchory="page"/>
          </v:group>
        </w:pict>
      </w:r>
      <w:r>
        <w:rPr>
          <w:rFonts w:ascii="Calibri" w:hAnsi="Calibri" w:cs="Calibri"/>
          <w:sz w:val="22"/>
          <w:szCs w:val="22"/>
        </w:rPr>
        <w:t xml:space="preserve">ECRU                                                </w:t>
      </w:r>
      <w:r>
        <w:rPr>
          <w:rFonts w:ascii="Calibri" w:hAnsi="Calibri" w:cs="Calibri"/>
          <w:spacing w:val="5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72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29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4032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K                                        </w:t>
      </w:r>
      <w:r>
        <w:rPr>
          <w:rFonts w:ascii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42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29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3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pacing w:val="1"/>
          <w:sz w:val="22"/>
          <w:szCs w:val="22"/>
        </w:rPr>
        <w:t>LL</w:t>
      </w:r>
      <w:r>
        <w:rPr>
          <w:rFonts w:ascii="Calibri" w:hAnsi="Calibri" w:cs="Calibri"/>
          <w:sz w:val="22"/>
          <w:szCs w:val="22"/>
        </w:rPr>
        <w:t>O-G-3</w:t>
      </w:r>
      <w:r>
        <w:rPr>
          <w:rFonts w:ascii="Calibri" w:hAnsi="Calibri" w:cs="Calibri"/>
          <w:spacing w:val="1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-Z                                                    </w:t>
      </w:r>
      <w:r>
        <w:rPr>
          <w:rFonts w:ascii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ECRU                                                </w:t>
      </w:r>
      <w:r>
        <w:rPr>
          <w:rFonts w:ascii="Calibri" w:hAnsi="Calibri" w:cs="Calibri"/>
          <w:spacing w:val="5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74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/>
        <w:ind w:left="4032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J</w:t>
      </w:r>
      <w:r>
        <w:rPr>
          <w:rFonts w:ascii="Calibri" w:hAnsi="Calibri" w:cs="Calibri"/>
          <w:sz w:val="22"/>
          <w:szCs w:val="22"/>
        </w:rPr>
        <w:t>EA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S BLUE                                    </w:t>
      </w:r>
      <w:r>
        <w:rPr>
          <w:rFonts w:ascii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57</w:t>
      </w:r>
    </w:p>
    <w:p w:rsidR="00B04893" w:rsidRDefault="00B04893">
      <w:pPr>
        <w:spacing w:before="16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before="49"/>
        <w:ind w:left="140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167.15pt;margin-top:0;width:84.9pt;height:58.9pt;z-index:-251665920;mso-position-horizontal-relative:page;mso-position-vertical-relative:page" filled="f" stroked="f">
            <v:textbox inset="0,0,0,0">
              <w:txbxContent>
                <w:p w:rsidR="00B04893" w:rsidRDefault="00B04893">
                  <w:pPr>
                    <w:spacing w:line="200" w:lineRule="exact"/>
                  </w:pPr>
                </w:p>
                <w:p w:rsidR="00B04893" w:rsidRDefault="00B04893">
                  <w:pPr>
                    <w:spacing w:line="200" w:lineRule="exact"/>
                  </w:pPr>
                </w:p>
                <w:p w:rsidR="00B04893" w:rsidRDefault="00B04893">
                  <w:pPr>
                    <w:spacing w:line="200" w:lineRule="exact"/>
                  </w:pPr>
                </w:p>
                <w:p w:rsidR="00B04893" w:rsidRDefault="00B04893">
                  <w:pPr>
                    <w:spacing w:before="11" w:line="200" w:lineRule="exact"/>
                  </w:pPr>
                </w:p>
                <w:p w:rsidR="00B04893" w:rsidRDefault="00B04893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HOTO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 w:hAnsi="Calibri" w:cs="Calibri"/>
          <w:b/>
          <w:spacing w:val="-1"/>
          <w:sz w:val="22"/>
          <w:szCs w:val="22"/>
        </w:rPr>
        <w:t>S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 xml:space="preserve">YLE                           </w:t>
      </w:r>
      <w:r>
        <w:rPr>
          <w:rFonts w:ascii="Calibri" w:hAnsi="Calibri" w:cs="Calibri"/>
          <w:b/>
          <w:spacing w:val="45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P                                    </w:t>
      </w:r>
      <w:r>
        <w:rPr>
          <w:rFonts w:ascii="Calibri" w:hAnsi="Calibri" w:cs="Calibri"/>
          <w:b/>
          <w:spacing w:val="9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1"/>
          <w:sz w:val="22"/>
          <w:szCs w:val="22"/>
        </w:rPr>
        <w:t>C</w:t>
      </w:r>
      <w:r>
        <w:rPr>
          <w:rFonts w:ascii="Calibri" w:hAnsi="Calibri" w:cs="Calibri"/>
          <w:b/>
          <w:sz w:val="22"/>
          <w:szCs w:val="22"/>
        </w:rPr>
        <w:t>OL</w:t>
      </w:r>
      <w:r>
        <w:rPr>
          <w:rFonts w:ascii="Calibri" w:hAnsi="Calibri" w:cs="Calibri"/>
          <w:b/>
          <w:spacing w:val="-1"/>
          <w:sz w:val="22"/>
          <w:szCs w:val="22"/>
        </w:rPr>
        <w:t>O</w:t>
      </w:r>
      <w:r>
        <w:rPr>
          <w:rFonts w:ascii="Calibri" w:hAnsi="Calibri" w:cs="Calibri"/>
          <w:b/>
          <w:sz w:val="22"/>
          <w:szCs w:val="22"/>
        </w:rPr>
        <w:t xml:space="preserve">UR                                  </w:t>
      </w:r>
      <w:r>
        <w:rPr>
          <w:rFonts w:ascii="Calibri" w:hAnsi="Calibri" w:cs="Calibri"/>
          <w:b/>
          <w:spacing w:val="37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QUA</w:t>
      </w:r>
      <w:r>
        <w:rPr>
          <w:rFonts w:ascii="Calibri" w:hAnsi="Calibri" w:cs="Calibri"/>
          <w:b/>
          <w:spacing w:val="1"/>
          <w:sz w:val="22"/>
          <w:szCs w:val="22"/>
        </w:rPr>
        <w:t>NTIT</w:t>
      </w:r>
      <w:r>
        <w:rPr>
          <w:rFonts w:ascii="Calibri" w:hAnsi="Calibri" w:cs="Calibri"/>
          <w:b/>
          <w:sz w:val="22"/>
          <w:szCs w:val="22"/>
        </w:rPr>
        <w:t xml:space="preserve">Y               </w:t>
      </w:r>
      <w:r>
        <w:rPr>
          <w:rFonts w:ascii="Calibri" w:hAnsi="Calibri" w:cs="Calibri"/>
          <w:b/>
          <w:spacing w:val="20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RRP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2"/>
        <w:gridCol w:w="2256"/>
        <w:gridCol w:w="1628"/>
        <w:gridCol w:w="470"/>
        <w:gridCol w:w="867"/>
      </w:tblGrid>
      <w:tr w:rsidR="00B04893">
        <w:trPr>
          <w:trHeight w:hRule="exact" w:val="341"/>
        </w:trPr>
        <w:tc>
          <w:tcPr>
            <w:tcW w:w="39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O-G-3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22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right="-236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82</w:t>
            </w:r>
          </w:p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5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before="10" w:line="160" w:lineRule="exact"/>
        <w:rPr>
          <w:sz w:val="16"/>
          <w:szCs w:val="16"/>
        </w:rPr>
      </w:pPr>
    </w:p>
    <w:p w:rsidR="00B04893" w:rsidRDefault="00B04893">
      <w:pPr>
        <w:ind w:left="2509"/>
      </w:pPr>
      <w:r>
        <w:rPr>
          <w:noProof/>
        </w:rPr>
        <w:pict>
          <v:shape id="_x0000_s1081" type="#_x0000_t75" style="position:absolute;left:0;text-align:left;margin-left:180.35pt;margin-top:94.65pt;width:62.3pt;height:84.6pt;z-index:-251663872;mso-position-horizontal-relative:page">
            <v:imagedata r:id="rId27" o:title=""/>
            <w10:wrap anchorx="page"/>
          </v:shape>
        </w:pict>
      </w:r>
      <w:r>
        <w:rPr>
          <w:noProof/>
        </w:rPr>
        <w:pict>
          <v:shape id="_x0000_s1082" type="#_x0000_t202" style="position:absolute;left:0;text-align:left;margin-left:257.65pt;margin-top:72.9pt;width:261.25pt;height:17.25pt;z-index:-2516618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256"/>
                    <w:gridCol w:w="1628"/>
                    <w:gridCol w:w="470"/>
                    <w:gridCol w:w="867"/>
                  </w:tblGrid>
                  <w:tr w:rsidR="00B04893">
                    <w:trPr>
                      <w:trHeight w:hRule="exact" w:val="341"/>
                    </w:trPr>
                    <w:tc>
                      <w:tcPr>
                        <w:tcW w:w="2256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left="35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pacing w:val="-1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EA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S BLUE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left="613" w:right="599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106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B04893" w:rsidRDefault="00B04893">
                        <w:pPr>
                          <w:spacing w:before="56"/>
                          <w:ind w:left="85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€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left="270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34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</w:tr>
                </w:tbl>
                <w:p w:rsidR="00B04893" w:rsidRDefault="00B04893"/>
              </w:txbxContent>
            </v:textbox>
            <w10:wrap anchorx="page"/>
          </v:shape>
        </w:pict>
      </w:r>
      <w:r>
        <w:pict>
          <v:shape id="_x0000_i1036" type="#_x0000_t75" style="width:62.25pt;height:84.75pt">
            <v:imagedata r:id="rId28" o:title=""/>
          </v:shape>
        </w:pic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4" w:line="220" w:lineRule="exact"/>
        <w:rPr>
          <w:sz w:val="22"/>
          <w:szCs w:val="22"/>
        </w:rPr>
      </w:pPr>
    </w:p>
    <w:p w:rsidR="00B04893" w:rsidRDefault="00B04893">
      <w:pPr>
        <w:ind w:left="2336"/>
      </w:pPr>
      <w:r>
        <w:rPr>
          <w:noProof/>
        </w:rPr>
        <w:pict>
          <v:group id="_x0000_s1083" style="position:absolute;left:0;text-align:left;margin-left:61.05pt;margin-top:39.95pt;width:457.95pt;height:744.6pt;z-index:-251664896;mso-position-horizontal-relative:page;mso-position-vertical-relative:page" coordorigin="1221,799" coordsize="9159,14892">
            <v:shape id="_x0000_s1084" style="position:absolute;left:1223;top:803;width:0;height:290" coordorigin="1223,803" coordsize="0,290" path="m1223,803r,290e" filled="f" strokeweight=".14pt">
              <v:path arrowok="t"/>
            </v:shape>
            <v:shape id="_x0000_s1085" style="position:absolute;left:1223;top:802;width:0;height:293" coordorigin="1223,802" coordsize="0,293" path="m1223,802r,292e" filled="f" strokeweight=".22pt">
              <v:path arrowok="t"/>
            </v:shape>
            <v:shape id="_x0000_s1086" style="position:absolute;left:3189;top:805;width:0;height:288" coordorigin="3189,805" coordsize="0,288" path="m3189,805r,288e" filled="f" strokeweight=".14pt">
              <v:path arrowok="t"/>
            </v:shape>
            <v:shape id="_x0000_s1087" style="position:absolute;left:3189;top:804;width:0;height:290" coordorigin="3189,804" coordsize="0,290" path="m3189,804r,290e" filled="f" strokeweight=".22pt">
              <v:path arrowok="t"/>
            </v:shape>
            <v:shape id="_x0000_s1088" style="position:absolute;left:5155;top:805;width:0;height:288" coordorigin="5155,805" coordsize="0,288" path="m5155,805r,288e" filled="f" strokeweight=".14pt">
              <v:path arrowok="t"/>
            </v:shape>
            <v:shape id="_x0000_s1089" style="position:absolute;left:5155;top:804;width:0;height:290" coordorigin="5155,804" coordsize="0,290" path="m5155,804r,290e" filled="f" strokeweight=".22pt">
              <v:path arrowok="t"/>
            </v:shape>
            <v:shape id="_x0000_s1090" style="position:absolute;left:7411;top:805;width:0;height:288" coordorigin="7411,805" coordsize="0,288" path="m7411,805r,288e" filled="f" strokeweight=".14pt">
              <v:path arrowok="t"/>
            </v:shape>
            <v:shape id="_x0000_s1091" style="position:absolute;left:7411;top:804;width:0;height:290" coordorigin="7411,804" coordsize="0,290" path="m7411,804r,290e" filled="f" strokeweight=".22pt">
              <v:path arrowok="t"/>
            </v:shape>
            <v:shape id="_x0000_s1092" style="position:absolute;left:9039;top:805;width:0;height:288" coordorigin="9039,805" coordsize="0,288" path="m9039,805r,288e" filled="f" strokeweight=".14pt">
              <v:path arrowok="t"/>
            </v:shape>
            <v:shape id="_x0000_s1093" style="position:absolute;left:9039;top:804;width:0;height:290" coordorigin="9039,804" coordsize="0,290" path="m9039,804r,290e" filled="f" strokeweight=".22pt">
              <v:path arrowok="t"/>
            </v:shape>
            <v:shape id="_x0000_s1094" style="position:absolute;left:10376;top:805;width:0;height:288" coordorigin="10376,805" coordsize="0,288" path="m10376,805r,288e" filled="f" strokeweight=".14pt">
              <v:path arrowok="t"/>
            </v:shape>
            <v:shape id="_x0000_s1095" style="position:absolute;left:10376;top:804;width:0;height:290" coordorigin="10376,804" coordsize="0,290" path="m10376,804r,290e" filled="f" strokeweight=".22pt">
              <v:path arrowok="t"/>
            </v:shape>
            <v:shape id="_x0000_s1096" style="position:absolute;left:1225;top:803;width:9151;height:0" coordorigin="1225,803" coordsize="9151,0" path="m1225,803r9151,e" filled="f" strokeweight=".14pt">
              <v:path arrowok="t"/>
            </v:shape>
            <v:shape id="_x0000_s1097" style="position:absolute;left:1224;top:803;width:9153;height:0" coordorigin="1224,803" coordsize="9153,0" path="m1224,803r9153,e" filled="f" strokeweight=".22pt">
              <v:path arrowok="t"/>
            </v:shape>
            <v:shape id="_x0000_s1098" style="position:absolute;left:1225;top:1093;width:9151;height:0" coordorigin="1225,1093" coordsize="9151,0" path="m1225,1093r9151,e" filled="f" strokeweight=".14pt">
              <v:path arrowok="t"/>
            </v:shape>
            <v:shape id="_x0000_s1099" style="position:absolute;left:1224;top:1093;width:9153;height:0" coordorigin="1224,1093" coordsize="9153,0" path="m1224,1093r9153,e" filled="f" strokeweight=".22pt">
              <v:path arrowok="t"/>
            </v:shape>
            <v:shape id="_x0000_s1100" style="position:absolute;left:1223;top:1093;width:0;height:14594" coordorigin="1223,1093" coordsize="0,14594" path="m1223,1093r,14595e" filled="f" strokeweight=".14pt">
              <v:path arrowok="t"/>
            </v:shape>
            <v:shape id="_x0000_s1101" style="position:absolute;left:1223;top:1092;width:0;height:14597" coordorigin="1223,1092" coordsize="0,14597" path="m1223,1092r,14597e" filled="f" strokeweight=".22pt">
              <v:path arrowok="t"/>
            </v:shape>
            <v:shape id="_x0000_s1102" style="position:absolute;left:3189;top:1096;width:0;height:14592" coordorigin="3189,1096" coordsize="0,14592" path="m3189,1096r,14592e" filled="f" strokeweight=".14pt">
              <v:path arrowok="t"/>
            </v:shape>
            <v:shape id="_x0000_s1103" style="position:absolute;left:3189;top:1094;width:0;height:14594" coordorigin="3189,1094" coordsize="0,14594" path="m3189,1094r,14595e" filled="f" strokeweight=".22pt">
              <v:path arrowok="t"/>
            </v:shape>
            <v:shape id="_x0000_s1104" style="position:absolute;left:5155;top:1096;width:0;height:14592" coordorigin="5155,1096" coordsize="0,14592" path="m5155,1096r,14592e" filled="f" strokeweight=".14pt">
              <v:path arrowok="t"/>
            </v:shape>
            <v:shape id="_x0000_s1105" style="position:absolute;left:5155;top:1094;width:0;height:14594" coordorigin="5155,1094" coordsize="0,14594" path="m5155,1094r,14595e" filled="f" strokeweight=".22pt">
              <v:path arrowok="t"/>
            </v:shape>
            <v:shape id="_x0000_s1106" style="position:absolute;left:7411;top:1096;width:0;height:14592" coordorigin="7411,1096" coordsize="0,14592" path="m7411,1096r,14592e" filled="f" strokeweight=".14pt">
              <v:path arrowok="t"/>
            </v:shape>
            <v:shape id="_x0000_s1107" style="position:absolute;left:7411;top:1094;width:0;height:14594" coordorigin="7411,1094" coordsize="0,14594" path="m7411,1094r,14595e" filled="f" strokeweight=".22pt">
              <v:path arrowok="t"/>
            </v:shape>
            <v:shape id="_x0000_s1108" style="position:absolute;left:9039;top:1096;width:0;height:14592" coordorigin="9039,1096" coordsize="0,14592" path="m9039,1096r,14592e" filled="f" strokeweight=".14pt">
              <v:path arrowok="t"/>
            </v:shape>
            <v:shape id="_x0000_s1109" style="position:absolute;left:9039;top:1094;width:0;height:14594" coordorigin="9039,1094" coordsize="0,14594" path="m9039,1094r,14595e" filled="f" strokeweight=".22pt">
              <v:path arrowok="t"/>
            </v:shape>
            <v:shape id="_x0000_s1110" style="position:absolute;left:10376;top:1096;width:0;height:14592" coordorigin="10376,1096" coordsize="0,14592" path="m10376,1096r,14592e" filled="f" strokeweight=".14pt">
              <v:path arrowok="t"/>
            </v:shape>
            <v:shape id="_x0000_s1111" style="position:absolute;left:10376;top:1094;width:0;height:14594" coordorigin="10376,1094" coordsize="0,14594" path="m10376,1094r,14595e" filled="f" strokeweight=".22pt">
              <v:path arrowok="t"/>
            </v:shape>
            <v:shape id="_x0000_s1112" style="position:absolute;left:1225;top:1093;width:9151;height:0" coordorigin="1225,1093" coordsize="9151,0" path="m1225,1093r9151,e" filled="f" strokeweight=".14pt">
              <v:path arrowok="t"/>
            </v:shape>
            <v:shape id="_x0000_s1113" style="position:absolute;left:1224;top:1093;width:9153;height:0" coordorigin="1224,1093" coordsize="9153,0" path="m1224,1093r9153,e" filled="f" strokeweight=".22pt">
              <v:path arrowok="t"/>
            </v:shape>
            <v:shape id="_x0000_s1114" style="position:absolute;left:1225;top:5039;width:9151;height:0" coordorigin="1225,5039" coordsize="9151,0" path="m1225,5039r9151,e" filled="f" strokeweight=".14pt">
              <v:path arrowok="t"/>
            </v:shape>
            <v:shape id="_x0000_s1115" style="position:absolute;left:1224;top:5039;width:9153;height:0" coordorigin="1224,5039" coordsize="9153,0" path="m1224,5039r9153,e" filled="f" strokeweight=".22pt">
              <v:path arrowok="t"/>
            </v:shape>
            <v:shape id="_x0000_s1116" type="#_x0000_t75" style="position:absolute;left:3499;top:-907;width:1542;height:2086">
              <v:imagedata r:id="rId29" o:title=""/>
            </v:shape>
            <v:shape id="_x0000_s1117" type="#_x0000_t75" style="position:absolute;left:3542;top:1217;width:1414;height:1915">
              <v:imagedata r:id="rId30" o:title=""/>
            </v:shape>
            <v:shape id="_x0000_s1118" type="#_x0000_t75" style="position:absolute;left:3651;top:9168;width:1368;height:1855">
              <v:imagedata r:id="rId31" o:title=""/>
            </v:shape>
            <v:shape id="_x0000_s1119" type="#_x0000_t75" style="position:absolute;left:3672;top:11062;width:1426;height:1935">
              <v:imagedata r:id="rId32" o:title=""/>
            </v:shape>
            <w10:wrap anchorx="page" anchory="page"/>
          </v:group>
        </w:pict>
      </w:r>
      <w:r>
        <w:rPr>
          <w:noProof/>
        </w:rPr>
        <w:pict>
          <v:shape id="_x0000_s1120" type="#_x0000_t75" style="position:absolute;left:0;text-align:left;margin-left:183.6pt;margin-top:655.7pt;width:64.85pt;height:88.05pt;z-index:-251662848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_x0000_s1121" type="#_x0000_t202" style="position:absolute;left:0;text-align:left;margin-left:61.05pt;margin-top:-14.1pt;width:457.9pt;height:17.25pt;z-index:-2516608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32"/>
                    <w:gridCol w:w="2256"/>
                    <w:gridCol w:w="1628"/>
                    <w:gridCol w:w="470"/>
                    <w:gridCol w:w="867"/>
                  </w:tblGrid>
                  <w:tr w:rsidR="00B04893">
                    <w:trPr>
                      <w:trHeight w:hRule="exact" w:val="341"/>
                    </w:trPr>
                    <w:tc>
                      <w:tcPr>
                        <w:tcW w:w="3932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left="35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LL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O-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G-0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-Z</w:t>
                        </w:r>
                      </w:p>
                    </w:tc>
                    <w:tc>
                      <w:tcPr>
                        <w:tcW w:w="2256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right="-1224"/>
                          <w:jc w:val="right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IUM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CORAL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left="670" w:right="654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B04893" w:rsidRDefault="00B04893">
                        <w:pPr>
                          <w:spacing w:before="56"/>
                          <w:ind w:left="85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€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left="270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</w:tr>
                </w:tbl>
                <w:p w:rsidR="00B04893" w:rsidRDefault="00B04893"/>
              </w:txbxContent>
            </v:textbox>
            <w10:wrap anchorx="page"/>
          </v:shape>
        </w:pict>
      </w:r>
      <w:r>
        <w:rPr>
          <w:noProof/>
        </w:rPr>
        <w:pict>
          <v:shape id="_x0000_s1122" type="#_x0000_t202" style="position:absolute;left:0;text-align:left;margin-left:61.05pt;margin-top:84.55pt;width:457.9pt;height:17.25pt;z-index:-2516597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32"/>
                    <w:gridCol w:w="2256"/>
                    <w:gridCol w:w="1628"/>
                    <w:gridCol w:w="470"/>
                    <w:gridCol w:w="867"/>
                  </w:tblGrid>
                  <w:tr w:rsidR="00B04893">
                    <w:trPr>
                      <w:trHeight w:hRule="exact" w:val="341"/>
                    </w:trPr>
                    <w:tc>
                      <w:tcPr>
                        <w:tcW w:w="3932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left="35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LL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O-</w:t>
                        </w:r>
                        <w:r>
                          <w:rPr>
                            <w:rFonts w:ascii="Calibri" w:hAnsi="Calibri" w:cs="Calibri"/>
                            <w:spacing w:val="-1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G-3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-D</w:t>
                        </w:r>
                      </w:p>
                    </w:tc>
                    <w:tc>
                      <w:tcPr>
                        <w:tcW w:w="2256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right="-1166"/>
                          <w:jc w:val="right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IUM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AQUA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left="670" w:right="654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B04893" w:rsidRDefault="00B04893">
                        <w:pPr>
                          <w:spacing w:before="56"/>
                          <w:ind w:left="85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€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B04893" w:rsidRDefault="00B04893">
                        <w:pPr>
                          <w:spacing w:before="56"/>
                          <w:ind w:left="270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hAnsi="Calibri" w:cs="Calibri"/>
                            <w:spacing w:val="1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</w:tr>
                </w:tbl>
                <w:p w:rsidR="00B04893" w:rsidRDefault="00B04893"/>
              </w:txbxContent>
            </v:textbox>
            <w10:wrap anchorx="page"/>
          </v:shape>
        </w:pict>
      </w:r>
      <w:r>
        <w:pict>
          <v:shape id="_x0000_i1037" type="#_x0000_t75" style="width:79.5pt;height:107.25pt">
            <v:imagedata r:id="rId34" o:title=""/>
          </v:shape>
        </w:pict>
      </w:r>
    </w:p>
    <w:p w:rsidR="00B04893" w:rsidRDefault="00B04893">
      <w:pPr>
        <w:spacing w:before="2" w:line="100" w:lineRule="exact"/>
        <w:rPr>
          <w:sz w:val="11"/>
          <w:szCs w:val="11"/>
        </w:rPr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2"/>
        <w:gridCol w:w="2256"/>
        <w:gridCol w:w="1628"/>
        <w:gridCol w:w="470"/>
        <w:gridCol w:w="867"/>
      </w:tblGrid>
      <w:tr w:rsidR="00B04893">
        <w:trPr>
          <w:trHeight w:hRule="exact" w:val="341"/>
        </w:trPr>
        <w:tc>
          <w:tcPr>
            <w:tcW w:w="39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z w:val="22"/>
                <w:szCs w:val="22"/>
              </w:rPr>
              <w:t>K-G-1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-X</w:t>
            </w:r>
          </w:p>
        </w:tc>
        <w:tc>
          <w:tcPr>
            <w:tcW w:w="22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right="-322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244</w:t>
            </w:r>
          </w:p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5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2"/>
        <w:gridCol w:w="2256"/>
        <w:gridCol w:w="1628"/>
        <w:gridCol w:w="470"/>
        <w:gridCol w:w="867"/>
      </w:tblGrid>
      <w:tr w:rsidR="00B04893">
        <w:trPr>
          <w:trHeight w:hRule="exact" w:val="341"/>
        </w:trPr>
        <w:tc>
          <w:tcPr>
            <w:tcW w:w="39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z w:val="22"/>
                <w:szCs w:val="22"/>
              </w:rPr>
              <w:t>K-G-3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22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right="-322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726" w:right="713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5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2"/>
        <w:gridCol w:w="2256"/>
        <w:gridCol w:w="1628"/>
        <w:gridCol w:w="470"/>
        <w:gridCol w:w="867"/>
      </w:tblGrid>
      <w:tr w:rsidR="00B04893">
        <w:trPr>
          <w:trHeight w:hRule="exact" w:val="341"/>
        </w:trPr>
        <w:tc>
          <w:tcPr>
            <w:tcW w:w="39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BLOS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-F</w:t>
            </w:r>
          </w:p>
        </w:tc>
        <w:tc>
          <w:tcPr>
            <w:tcW w:w="22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right="-758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54</w:t>
            </w:r>
          </w:p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5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391"/>
        </w:trPr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BLOS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-G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right="-176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98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391"/>
        </w:trPr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BLOS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-I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right="-295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AQUA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111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6" w:line="100" w:lineRule="exact"/>
              <w:rPr>
                <w:sz w:val="10"/>
                <w:szCs w:val="10"/>
              </w:rPr>
            </w:pPr>
          </w:p>
          <w:p w:rsidR="00B04893" w:rsidRDefault="00B04893">
            <w:pPr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ectPr w:rsidR="00B04893">
          <w:pgSz w:w="11900" w:h="16860"/>
          <w:pgMar w:top="760" w:right="1420" w:bottom="280" w:left="1120" w:header="0" w:footer="513" w:gutter="0"/>
          <w:cols w:space="720"/>
        </w:sectPr>
      </w:pPr>
    </w:p>
    <w:p w:rsidR="00B04893" w:rsidRDefault="00B04893">
      <w:pPr>
        <w:spacing w:before="9" w:line="8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66"/>
        <w:gridCol w:w="1966"/>
        <w:gridCol w:w="2256"/>
        <w:gridCol w:w="1628"/>
        <w:gridCol w:w="1337"/>
      </w:tblGrid>
      <w:tr w:rsidR="00B04893">
        <w:trPr>
          <w:trHeight w:hRule="exact" w:val="290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PHOTO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UR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454" w:right="43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BLU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SH</w:t>
            </w:r>
            <w:r>
              <w:rPr>
                <w:rFonts w:ascii="Calibri" w:hAnsi="Calibri" w:cs="Calibri"/>
                <w:sz w:val="22"/>
                <w:szCs w:val="22"/>
              </w:rPr>
              <w:t>-G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41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     </w:t>
            </w:r>
            <w:r>
              <w:rPr>
                <w:rFonts w:ascii="Calibri" w:hAnsi="Calibri" w:cs="Calibri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BLU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SH</w:t>
            </w:r>
            <w:r>
              <w:rPr>
                <w:rFonts w:ascii="Calibri" w:hAnsi="Calibri" w:cs="Calibri"/>
                <w:sz w:val="22"/>
                <w:szCs w:val="22"/>
              </w:rPr>
              <w:t>-G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99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BLU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SH</w:t>
            </w:r>
            <w:r>
              <w:rPr>
                <w:rFonts w:ascii="Calibri" w:hAnsi="Calibri" w:cs="Calibri"/>
                <w:sz w:val="22"/>
                <w:szCs w:val="22"/>
              </w:rPr>
              <w:t>-G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50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2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ind w:left="481"/>
            </w:pPr>
            <w:r>
              <w:pict>
                <v:shape id="_x0000_i1038" type="#_x0000_t75" style="width:63pt;height:86.25pt">
                  <v:imagedata r:id="rId35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54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BLU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SH</w:t>
            </w:r>
            <w:r>
              <w:rPr>
                <w:rFonts w:ascii="Calibri" w:hAnsi="Calibri" w:cs="Calibri"/>
                <w:sz w:val="22"/>
                <w:szCs w:val="22"/>
              </w:rPr>
              <w:t>-G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50</w:t>
            </w:r>
            <w:r>
              <w:rPr>
                <w:rFonts w:ascii="Calibri" w:hAnsi="Calibri" w:cs="Calibri"/>
                <w:sz w:val="22"/>
                <w:szCs w:val="22"/>
              </w:rPr>
              <w:t>-E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CTUS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G-3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68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CTUS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G-4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-Y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ECRU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Y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before="9" w:line="140" w:lineRule="exact"/>
        <w:rPr>
          <w:sz w:val="15"/>
          <w:szCs w:val="15"/>
        </w:rPr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6"/>
        <w:ind w:left="4009" w:right="4009"/>
        <w:jc w:val="center"/>
        <w:rPr>
          <w:rFonts w:ascii="Calibri" w:hAnsi="Calibri" w:cs="Calibri"/>
          <w:sz w:val="22"/>
          <w:szCs w:val="22"/>
        </w:rPr>
        <w:sectPr w:rsidR="00B04893">
          <w:footerReference w:type="default" r:id="rId36"/>
          <w:pgSz w:w="11900" w:h="16860"/>
          <w:pgMar w:top="700" w:right="1420" w:bottom="280" w:left="1120" w:header="0" w:footer="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1</w:t>
      </w:r>
    </w:p>
    <w:p w:rsidR="00B04893" w:rsidRDefault="00B04893">
      <w:pPr>
        <w:spacing w:before="49" w:line="260" w:lineRule="exact"/>
        <w:ind w:left="1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-1"/>
          <w:sz w:val="22"/>
          <w:szCs w:val="22"/>
        </w:rPr>
        <w:t>S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 xml:space="preserve">YLE                           </w:t>
      </w:r>
      <w:r>
        <w:rPr>
          <w:rFonts w:ascii="Calibri" w:hAnsi="Calibri" w:cs="Calibri"/>
          <w:b/>
          <w:spacing w:val="45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PH                                 </w:t>
      </w:r>
      <w:r>
        <w:rPr>
          <w:rFonts w:ascii="Calibri" w:hAnsi="Calibri" w:cs="Calibri"/>
          <w:b/>
          <w:spacing w:val="19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1"/>
          <w:sz w:val="22"/>
          <w:szCs w:val="22"/>
        </w:rPr>
        <w:t>C</w:t>
      </w:r>
      <w:r>
        <w:rPr>
          <w:rFonts w:ascii="Calibri" w:hAnsi="Calibri" w:cs="Calibri"/>
          <w:b/>
          <w:sz w:val="22"/>
          <w:szCs w:val="22"/>
        </w:rPr>
        <w:t>OL</w:t>
      </w:r>
      <w:r>
        <w:rPr>
          <w:rFonts w:ascii="Calibri" w:hAnsi="Calibri" w:cs="Calibri"/>
          <w:b/>
          <w:spacing w:val="-1"/>
          <w:sz w:val="22"/>
          <w:szCs w:val="22"/>
        </w:rPr>
        <w:t>O</w:t>
      </w:r>
      <w:r>
        <w:rPr>
          <w:rFonts w:ascii="Calibri" w:hAnsi="Calibri" w:cs="Calibri"/>
          <w:b/>
          <w:sz w:val="22"/>
          <w:szCs w:val="22"/>
        </w:rPr>
        <w:t xml:space="preserve">UR                                  </w:t>
      </w:r>
      <w:r>
        <w:rPr>
          <w:rFonts w:ascii="Calibri" w:hAnsi="Calibri" w:cs="Calibri"/>
          <w:b/>
          <w:spacing w:val="37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QUA</w:t>
      </w:r>
      <w:r>
        <w:rPr>
          <w:rFonts w:ascii="Calibri" w:hAnsi="Calibri" w:cs="Calibri"/>
          <w:b/>
          <w:spacing w:val="1"/>
          <w:sz w:val="22"/>
          <w:szCs w:val="22"/>
        </w:rPr>
        <w:t>NTIT</w:t>
      </w:r>
      <w:r>
        <w:rPr>
          <w:rFonts w:ascii="Calibri" w:hAnsi="Calibri" w:cs="Calibri"/>
          <w:b/>
          <w:sz w:val="22"/>
          <w:szCs w:val="22"/>
        </w:rPr>
        <w:t xml:space="preserve">Y               </w:t>
      </w:r>
      <w:r>
        <w:rPr>
          <w:rFonts w:ascii="Calibri" w:hAnsi="Calibri" w:cs="Calibri"/>
          <w:b/>
          <w:spacing w:val="20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RRP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2"/>
        <w:gridCol w:w="2256"/>
        <w:gridCol w:w="1628"/>
        <w:gridCol w:w="470"/>
        <w:gridCol w:w="867"/>
      </w:tblGrid>
      <w:tr w:rsidR="00B04893">
        <w:trPr>
          <w:trHeight w:hRule="exact" w:val="341"/>
        </w:trPr>
        <w:tc>
          <w:tcPr>
            <w:tcW w:w="39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CTUS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-F</w:t>
            </w:r>
          </w:p>
        </w:tc>
        <w:tc>
          <w:tcPr>
            <w:tcW w:w="22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right="-367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GREEN</w:t>
            </w:r>
          </w:p>
        </w:tc>
        <w:tc>
          <w:tcPr>
            <w:tcW w:w="16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45</w:t>
            </w:r>
          </w:p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5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7" w:line="260" w:lineRule="exact"/>
        <w:rPr>
          <w:sz w:val="26"/>
          <w:szCs w:val="26"/>
        </w:rPr>
        <w:sectPr w:rsidR="00B04893">
          <w:footerReference w:type="default" r:id="rId37"/>
          <w:pgSz w:w="11900" w:h="16860"/>
          <w:pgMar w:top="760" w:right="1420" w:bottom="280" w:left="1120" w:header="0" w:footer="513" w:gutter="0"/>
          <w:pgNumType w:start="6"/>
          <w:cols w:space="720"/>
        </w:sectPr>
      </w:pPr>
    </w:p>
    <w:p w:rsidR="00B04893" w:rsidRDefault="00B04893">
      <w:pPr>
        <w:spacing w:before="16"/>
        <w:ind w:left="4072" w:right="-53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group id="_x0000_s1124" style="position:absolute;left:0;text-align:left;margin-left:61.05pt;margin-top:39.95pt;width:457.95pt;height:701pt;z-index:-251657728;mso-position-horizontal-relative:page;mso-position-vertical-relative:page" coordorigin="1221,799" coordsize="9159,14020">
            <v:shape id="_x0000_s1125" style="position:absolute;left:1223;top:803;width:0;height:290" coordorigin="1223,803" coordsize="0,290" path="m1223,803r,290e" filled="f" strokeweight=".14pt">
              <v:path arrowok="t"/>
            </v:shape>
            <v:shape id="_x0000_s1126" style="position:absolute;left:1223;top:802;width:0;height:293" coordorigin="1223,802" coordsize="0,293" path="m1223,802r,292e" filled="f" strokeweight=".22pt">
              <v:path arrowok="t"/>
            </v:shape>
            <v:shape id="_x0000_s1127" style="position:absolute;left:3189;top:805;width:0;height:288" coordorigin="3189,805" coordsize="0,288" path="m3189,805r,288e" filled="f" strokeweight=".14pt">
              <v:path arrowok="t"/>
            </v:shape>
            <v:shape id="_x0000_s1128" style="position:absolute;left:3189;top:804;width:0;height:290" coordorigin="3189,804" coordsize="0,290" path="m3189,804r,290e" filled="f" strokeweight=".22pt">
              <v:path arrowok="t"/>
            </v:shape>
            <v:shape id="_x0000_s1129" style="position:absolute;left:5155;top:805;width:0;height:288" coordorigin="5155,805" coordsize="0,288" path="m5155,805r,288e" filled="f" strokeweight=".14pt">
              <v:path arrowok="t"/>
            </v:shape>
            <v:shape id="_x0000_s1130" style="position:absolute;left:5155;top:804;width:0;height:290" coordorigin="5155,804" coordsize="0,290" path="m5155,804r,290e" filled="f" strokeweight=".22pt">
              <v:path arrowok="t"/>
            </v:shape>
            <v:shape id="_x0000_s1131" style="position:absolute;left:7411;top:805;width:0;height:288" coordorigin="7411,805" coordsize="0,288" path="m7411,805r,288e" filled="f" strokeweight=".14pt">
              <v:path arrowok="t"/>
            </v:shape>
            <v:shape id="_x0000_s1132" style="position:absolute;left:7411;top:804;width:0;height:290" coordorigin="7411,804" coordsize="0,290" path="m7411,804r,290e" filled="f" strokeweight=".22pt">
              <v:path arrowok="t"/>
            </v:shape>
            <v:shape id="_x0000_s1133" style="position:absolute;left:9039;top:805;width:0;height:288" coordorigin="9039,805" coordsize="0,288" path="m9039,805r,288e" filled="f" strokeweight=".14pt">
              <v:path arrowok="t"/>
            </v:shape>
            <v:shape id="_x0000_s1134" style="position:absolute;left:9039;top:804;width:0;height:290" coordorigin="9039,804" coordsize="0,290" path="m9039,804r,290e" filled="f" strokeweight=".22pt">
              <v:path arrowok="t"/>
            </v:shape>
            <v:shape id="_x0000_s1135" style="position:absolute;left:10376;top:805;width:0;height:288" coordorigin="10376,805" coordsize="0,288" path="m10376,805r,288e" filled="f" strokeweight=".14pt">
              <v:path arrowok="t"/>
            </v:shape>
            <v:shape id="_x0000_s1136" style="position:absolute;left:10376;top:804;width:0;height:290" coordorigin="10376,804" coordsize="0,290" path="m10376,804r,290e" filled="f" strokeweight=".22pt">
              <v:path arrowok="t"/>
            </v:shape>
            <v:shape id="_x0000_s1137" style="position:absolute;left:1225;top:803;width:9151;height:0" coordorigin="1225,803" coordsize="9151,0" path="m1225,803r9151,e" filled="f" strokeweight=".14pt">
              <v:path arrowok="t"/>
            </v:shape>
            <v:shape id="_x0000_s1138" style="position:absolute;left:1224;top:803;width:9153;height:0" coordorigin="1224,803" coordsize="9153,0" path="m1224,803r9153,e" filled="f" strokeweight=".22pt">
              <v:path arrowok="t"/>
            </v:shape>
            <v:shape id="_x0000_s1139" style="position:absolute;left:1225;top:1093;width:9151;height:0" coordorigin="1225,1093" coordsize="9151,0" path="m1225,1093r9151,e" filled="f" strokeweight=".14pt">
              <v:path arrowok="t"/>
            </v:shape>
            <v:shape id="_x0000_s1140" style="position:absolute;left:1224;top:1093;width:9153;height:0" coordorigin="1224,1093" coordsize="9153,0" path="m1224,1093r9153,e" filled="f" strokeweight=".22pt">
              <v:path arrowok="t"/>
            </v:shape>
            <v:shape id="_x0000_s1141" style="position:absolute;left:1223;top:1093;width:0;height:13723" coordorigin="1223,1093" coordsize="0,13723" path="m1223,1093r,13723e" filled="f" strokeweight=".14pt">
              <v:path arrowok="t"/>
            </v:shape>
            <v:shape id="_x0000_s1142" style="position:absolute;left:1223;top:1092;width:0;height:13726" coordorigin="1223,1092" coordsize="0,13726" path="m1223,1092r,13726e" filled="f" strokeweight=".22pt">
              <v:path arrowok="t"/>
            </v:shape>
            <v:shape id="_x0000_s1143" style="position:absolute;left:3189;top:1096;width:0;height:13721" coordorigin="3189,1096" coordsize="0,13721" path="m3189,1096r,13720e" filled="f" strokeweight=".14pt">
              <v:path arrowok="t"/>
            </v:shape>
            <v:shape id="_x0000_s1144" style="position:absolute;left:3189;top:1094;width:0;height:13723" coordorigin="3189,1094" coordsize="0,13723" path="m3189,1094r,13724e" filled="f" strokeweight=".22pt">
              <v:path arrowok="t"/>
            </v:shape>
            <v:shape id="_x0000_s1145" style="position:absolute;left:5155;top:1096;width:0;height:13721" coordorigin="5155,1096" coordsize="0,13721" path="m5155,1096r,13720e" filled="f" strokeweight=".14pt">
              <v:path arrowok="t"/>
            </v:shape>
            <v:shape id="_x0000_s1146" style="position:absolute;left:5155;top:1094;width:0;height:13723" coordorigin="5155,1094" coordsize="0,13723" path="m5155,1094r,13724e" filled="f" strokeweight=".22pt">
              <v:path arrowok="t"/>
            </v:shape>
            <v:shape id="_x0000_s1147" style="position:absolute;left:7411;top:1096;width:0;height:13721" coordorigin="7411,1096" coordsize="0,13721" path="m7411,1096r,13720e" filled="f" strokeweight=".14pt">
              <v:path arrowok="t"/>
            </v:shape>
            <v:shape id="_x0000_s1148" style="position:absolute;left:7411;top:1094;width:0;height:13723" coordorigin="7411,1094" coordsize="0,13723" path="m7411,1094r,13724e" filled="f" strokeweight=".22pt">
              <v:path arrowok="t"/>
            </v:shape>
            <v:shape id="_x0000_s1149" style="position:absolute;left:9039;top:1096;width:0;height:13721" coordorigin="9039,1096" coordsize="0,13721" path="m9039,1096r,13720e" filled="f" strokeweight=".14pt">
              <v:path arrowok="t"/>
            </v:shape>
            <v:shape id="_x0000_s1150" style="position:absolute;left:9039;top:1094;width:0;height:13723" coordorigin="9039,1094" coordsize="0,13723" path="m9039,1094r,13724e" filled="f" strokeweight=".22pt">
              <v:path arrowok="t"/>
            </v:shape>
            <v:shape id="_x0000_s1151" style="position:absolute;left:10376;top:1096;width:0;height:13721" coordorigin="10376,1096" coordsize="0,13721" path="m10376,1096r,13720e" filled="f" strokeweight=".14pt">
              <v:path arrowok="t"/>
            </v:shape>
            <v:shape id="_x0000_s1152" style="position:absolute;left:10376;top:1094;width:0;height:13723" coordorigin="10376,1094" coordsize="0,13723" path="m10376,1094r,13724e" filled="f" strokeweight=".22pt">
              <v:path arrowok="t"/>
            </v:shape>
            <v:shape id="_x0000_s1153" style="position:absolute;left:1225;top:1093;width:9151;height:0" coordorigin="1225,1093" coordsize="9151,0" path="m1225,1093r9151,e" filled="f" strokeweight=".14pt">
              <v:path arrowok="t"/>
            </v:shape>
            <v:shape id="_x0000_s1154" style="position:absolute;left:1224;top:1093;width:9153;height:0" coordorigin="1224,1093" coordsize="9153,0" path="m1224,1093r9153,e" filled="f" strokeweight=".22pt">
              <v:path arrowok="t"/>
            </v:shape>
            <v:shape id="_x0000_s1155" style="position:absolute;left:1225;top:5039;width:9151;height:0" coordorigin="1225,5039" coordsize="9151,0" path="m1225,5039r9151,e" filled="f" strokeweight=".14pt">
              <v:path arrowok="t"/>
            </v:shape>
            <v:shape id="_x0000_s1156" style="position:absolute;left:1224;top:5039;width:9153;height:0" coordorigin="1224,5039" coordsize="9153,0" path="m1224,5039r9153,e" filled="f" strokeweight=".22pt">
              <v:path arrowok="t"/>
            </v:shape>
            <v:shape id="_x0000_s1157" type="#_x0000_t75" style="position:absolute;left:3564;top:-756;width:1370;height:1858">
              <v:imagedata r:id="rId38" o:title=""/>
            </v:shape>
            <v:shape id="_x0000_s1158" type="#_x0000_t75" style="position:absolute;left:3535;top:1110;width:1534;height:2079">
              <v:imagedata r:id="rId39" o:title=""/>
            </v:shape>
            <v:shape id="_x0000_s1159" type="#_x0000_t75" style="position:absolute;left:3499;top:2940;width:1649;height:2301">
              <v:imagedata r:id="rId40" o:title=""/>
            </v:shape>
            <v:shape id="_x0000_s1160" type="#_x0000_t75" style="position:absolute;left:3629;top:5163;width:1355;height:1838">
              <v:imagedata r:id="rId41" o:title=""/>
            </v:shape>
            <v:shape id="_x0000_s1161" type="#_x0000_t75" style="position:absolute;left:3434;top:6866;width:1685;height:2283">
              <v:imagedata r:id="rId42" o:title=""/>
            </v:shape>
            <v:shape id="_x0000_s1162" type="#_x0000_t75" style="position:absolute;left:3488;top:8945;width:1516;height:2052">
              <v:imagedata r:id="rId43" o:title=""/>
            </v:shape>
            <w10:wrap anchorx="page" anchory="page"/>
          </v:group>
        </w:pict>
      </w:r>
      <w:r>
        <w:rPr>
          <w:noProof/>
        </w:rPr>
        <w:pict>
          <v:shape id="_x0000_s1163" type="#_x0000_t75" style="position:absolute;left:0;text-align:left;margin-left:184.7pt;margin-top:557.05pt;width:65.6pt;height:88.9pt;z-index:-251656704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 id="_x0000_s1164" type="#_x0000_t75" style="position:absolute;left:0;text-align:left;margin-left:172.8pt;margin-top:739.9pt;width:81.3pt;height:110.3pt;z-index:-251655680;mso-position-horizontal-relative:page;mso-position-vertical-relative:page">
            <v:imagedata r:id="rId45" o:title=""/>
            <w10:wrap anchorx="page" anchory="page"/>
          </v:shape>
        </w:pict>
      </w:r>
      <w:r>
        <w:rPr>
          <w:rFonts w:ascii="Calibri" w:hAnsi="Calibri" w:cs="Calibri"/>
          <w:spacing w:val="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K                                                </w:t>
      </w:r>
      <w:r>
        <w:rPr>
          <w:rFonts w:ascii="Calibri" w:hAnsi="Calibri" w:cs="Calibri"/>
          <w:spacing w:val="8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117</w:t>
      </w:r>
    </w:p>
    <w:p w:rsidR="00B04893" w:rsidRDefault="00B04893">
      <w:pPr>
        <w:spacing w:before="16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420" w:bottom="280" w:left="1120" w:header="720" w:footer="720" w:gutter="0"/>
          <w:cols w:num="2" w:space="720" w:equalWidth="0">
            <w:col w:w="7282" w:space="725"/>
            <w:col w:w="135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19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  <w:r>
        <w:rPr>
          <w:noProof/>
        </w:rPr>
        <w:pict>
          <v:shape id="_x0000_s1165" type="#_x0000_t202" style="position:absolute;margin-left:174.15pt;margin-top:0;width:72.55pt;height:55.1pt;z-index:-251658752;mso-position-horizontal-relative:page;mso-position-vertical-relative:page" filled="f" stroked="f">
            <v:textbox inset="0,0,0,0">
              <w:txbxContent>
                <w:p w:rsidR="00B04893" w:rsidRDefault="00B04893">
                  <w:pPr>
                    <w:spacing w:line="200" w:lineRule="exact"/>
                  </w:pPr>
                </w:p>
                <w:p w:rsidR="00B04893" w:rsidRDefault="00B04893">
                  <w:pPr>
                    <w:spacing w:line="200" w:lineRule="exact"/>
                  </w:pPr>
                </w:p>
                <w:p w:rsidR="00B04893" w:rsidRDefault="00B04893">
                  <w:pPr>
                    <w:spacing w:line="200" w:lineRule="exact"/>
                  </w:pPr>
                </w:p>
                <w:p w:rsidR="00B04893" w:rsidRDefault="00B04893">
                  <w:pPr>
                    <w:spacing w:before="11" w:line="200" w:lineRule="exact"/>
                  </w:pPr>
                </w:p>
                <w:p w:rsidR="00B04893" w:rsidRDefault="00B04893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OTO</w:t>
                  </w:r>
                </w:p>
              </w:txbxContent>
            </v:textbox>
            <w10:wrap anchorx="page" anchory="page"/>
          </v:shape>
        </w:pic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2"/>
        <w:gridCol w:w="2256"/>
        <w:gridCol w:w="1628"/>
        <w:gridCol w:w="470"/>
        <w:gridCol w:w="867"/>
      </w:tblGrid>
      <w:tr w:rsidR="00B04893">
        <w:trPr>
          <w:trHeight w:hRule="exact" w:val="341"/>
        </w:trPr>
        <w:tc>
          <w:tcPr>
            <w:tcW w:w="39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CTUS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-D</w:t>
            </w:r>
          </w:p>
        </w:tc>
        <w:tc>
          <w:tcPr>
            <w:tcW w:w="22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right="-354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339</w:t>
            </w:r>
          </w:p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5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2"/>
        <w:gridCol w:w="2256"/>
        <w:gridCol w:w="1628"/>
        <w:gridCol w:w="470"/>
        <w:gridCol w:w="867"/>
      </w:tblGrid>
      <w:tr w:rsidR="00B04893">
        <w:trPr>
          <w:trHeight w:hRule="exact" w:val="341"/>
        </w:trPr>
        <w:tc>
          <w:tcPr>
            <w:tcW w:w="39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CTUS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22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right="-354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617</w:t>
            </w:r>
          </w:p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5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7" w:line="220" w:lineRule="exact"/>
        <w:rPr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2"/>
        <w:gridCol w:w="2256"/>
        <w:gridCol w:w="1628"/>
        <w:gridCol w:w="470"/>
        <w:gridCol w:w="867"/>
      </w:tblGrid>
      <w:tr w:rsidR="00B04893">
        <w:trPr>
          <w:trHeight w:hRule="exact" w:val="341"/>
        </w:trPr>
        <w:tc>
          <w:tcPr>
            <w:tcW w:w="39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CTUS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-6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sz w:val="22"/>
                <w:szCs w:val="22"/>
              </w:rPr>
              <w:t>-G</w:t>
            </w:r>
          </w:p>
        </w:tc>
        <w:tc>
          <w:tcPr>
            <w:tcW w:w="22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right="-354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151</w:t>
            </w:r>
          </w:p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5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2"/>
        <w:gridCol w:w="2256"/>
        <w:gridCol w:w="1628"/>
        <w:gridCol w:w="470"/>
        <w:gridCol w:w="867"/>
      </w:tblGrid>
      <w:tr w:rsidR="00B04893">
        <w:trPr>
          <w:trHeight w:hRule="exact" w:val="341"/>
        </w:trPr>
        <w:tc>
          <w:tcPr>
            <w:tcW w:w="39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ER-S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-L</w:t>
            </w:r>
          </w:p>
        </w:tc>
        <w:tc>
          <w:tcPr>
            <w:tcW w:w="22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right="-353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</w:p>
        </w:tc>
        <w:tc>
          <w:tcPr>
            <w:tcW w:w="16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150</w:t>
            </w:r>
          </w:p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56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6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377"/>
        </w:trPr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AP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Y-SG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01</w:t>
            </w:r>
            <w:r>
              <w:rPr>
                <w:rFonts w:ascii="Calibri" w:hAnsi="Calibri" w:cs="Calibri"/>
                <w:sz w:val="22"/>
                <w:szCs w:val="22"/>
              </w:rPr>
              <w:t>-N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right="-936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92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377"/>
        </w:trPr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AP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Y-SG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02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right="-295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AQUA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21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92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377"/>
        </w:trPr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right="-602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92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377"/>
        </w:trPr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AP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Y-SG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02</w:t>
            </w:r>
            <w:r>
              <w:rPr>
                <w:rFonts w:ascii="Calibri" w:hAnsi="Calibri" w:cs="Calibri"/>
                <w:sz w:val="22"/>
                <w:szCs w:val="22"/>
              </w:rPr>
              <w:t>-I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right="-936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25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92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377"/>
        </w:trPr>
        <w:tc>
          <w:tcPr>
            <w:tcW w:w="3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AP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Y-SG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-T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right="-353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48</w:t>
            </w:r>
          </w:p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04893" w:rsidRDefault="00B04893">
            <w:pPr>
              <w:spacing w:before="92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2"/>
              <w:ind w:left="2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ectPr w:rsidR="00B04893">
          <w:type w:val="continuous"/>
          <w:pgSz w:w="11900" w:h="16860"/>
          <w:pgMar w:top="800" w:right="1420" w:bottom="280" w:left="1120" w:header="720" w:footer="720" w:gutter="0"/>
          <w:cols w:space="720"/>
        </w:sectPr>
      </w:pPr>
    </w:p>
    <w:p w:rsidR="00B04893" w:rsidRDefault="00B04893">
      <w:pPr>
        <w:spacing w:before="49" w:line="260" w:lineRule="exact"/>
        <w:ind w:left="10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-1"/>
          <w:sz w:val="22"/>
          <w:szCs w:val="22"/>
        </w:rPr>
        <w:t>S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 xml:space="preserve">YLE                           </w:t>
      </w:r>
      <w:r>
        <w:rPr>
          <w:rFonts w:ascii="Calibri" w:hAnsi="Calibri" w:cs="Calibri"/>
          <w:b/>
          <w:spacing w:val="45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PHOTO                         </w:t>
      </w:r>
      <w:r>
        <w:rPr>
          <w:rFonts w:ascii="Calibri" w:hAnsi="Calibri" w:cs="Calibri"/>
          <w:b/>
          <w:spacing w:val="9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1"/>
          <w:sz w:val="22"/>
          <w:szCs w:val="22"/>
        </w:rPr>
        <w:t>C</w:t>
      </w:r>
      <w:r>
        <w:rPr>
          <w:rFonts w:ascii="Calibri" w:hAnsi="Calibri" w:cs="Calibri"/>
          <w:b/>
          <w:sz w:val="22"/>
          <w:szCs w:val="22"/>
        </w:rPr>
        <w:t>OL</w:t>
      </w:r>
      <w:r>
        <w:rPr>
          <w:rFonts w:ascii="Calibri" w:hAnsi="Calibri" w:cs="Calibri"/>
          <w:b/>
          <w:spacing w:val="-1"/>
          <w:sz w:val="22"/>
          <w:szCs w:val="22"/>
        </w:rPr>
        <w:t>O</w:t>
      </w:r>
      <w:r>
        <w:rPr>
          <w:rFonts w:ascii="Calibri" w:hAnsi="Calibri" w:cs="Calibri"/>
          <w:b/>
          <w:sz w:val="22"/>
          <w:szCs w:val="22"/>
        </w:rPr>
        <w:t xml:space="preserve">UR                                  </w:t>
      </w:r>
      <w:r>
        <w:rPr>
          <w:rFonts w:ascii="Calibri" w:hAnsi="Calibri" w:cs="Calibri"/>
          <w:b/>
          <w:spacing w:val="37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QUA</w:t>
      </w:r>
      <w:r>
        <w:rPr>
          <w:rFonts w:ascii="Calibri" w:hAnsi="Calibri" w:cs="Calibri"/>
          <w:b/>
          <w:spacing w:val="1"/>
          <w:sz w:val="22"/>
          <w:szCs w:val="22"/>
        </w:rPr>
        <w:t>NTIT</w:t>
      </w:r>
      <w:r>
        <w:rPr>
          <w:rFonts w:ascii="Calibri" w:hAnsi="Calibri" w:cs="Calibri"/>
          <w:b/>
          <w:sz w:val="22"/>
          <w:szCs w:val="22"/>
        </w:rPr>
        <w:t xml:space="preserve">Y               </w:t>
      </w:r>
      <w:r>
        <w:rPr>
          <w:rFonts w:ascii="Calibri" w:hAnsi="Calibri" w:cs="Calibri"/>
          <w:b/>
          <w:spacing w:val="20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RRP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pgSz w:w="11900" w:h="16860"/>
          <w:pgMar w:top="760" w:right="1500" w:bottom="280" w:left="1160" w:header="0" w:footer="513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EA</w:t>
      </w:r>
      <w:r>
        <w:rPr>
          <w:rFonts w:ascii="Calibri" w:hAnsi="Calibri" w:cs="Calibri"/>
          <w:spacing w:val="-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G-3</w:t>
      </w:r>
      <w:r>
        <w:rPr>
          <w:rFonts w:ascii="Calibri" w:hAnsi="Calibri" w:cs="Calibri"/>
          <w:spacing w:val="1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-J                                                </w:t>
      </w:r>
      <w:r>
        <w:rPr>
          <w:rFonts w:ascii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WH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TE                                            </w:t>
      </w:r>
      <w:r>
        <w:rPr>
          <w:rFonts w:ascii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417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242" w:space="725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29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EA</w:t>
      </w:r>
      <w:r>
        <w:rPr>
          <w:rFonts w:ascii="Calibri" w:hAnsi="Calibri" w:cs="Calibri"/>
          <w:spacing w:val="-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G-4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 xml:space="preserve">-C                                               </w:t>
      </w:r>
      <w:r>
        <w:rPr>
          <w:rFonts w:ascii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WH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TE                                            </w:t>
      </w:r>
      <w:r>
        <w:rPr>
          <w:rFonts w:ascii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361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242" w:space="725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29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3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EA</w:t>
      </w:r>
      <w:r>
        <w:rPr>
          <w:rFonts w:ascii="Calibri" w:hAnsi="Calibri" w:cs="Calibri"/>
          <w:spacing w:val="-1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G-0</w:t>
      </w:r>
      <w:r>
        <w:rPr>
          <w:rFonts w:ascii="Calibri" w:hAnsi="Calibri" w:cs="Calibri"/>
          <w:spacing w:val="1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 xml:space="preserve">-A                                                     </w:t>
      </w:r>
      <w:r>
        <w:rPr>
          <w:rFonts w:ascii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CORAL                                             </w:t>
      </w:r>
      <w:r>
        <w:rPr>
          <w:rFonts w:ascii="Calibri" w:hAnsi="Calibri" w:cs="Calibri"/>
          <w:spacing w:val="37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27</w:t>
      </w:r>
    </w:p>
    <w:p w:rsidR="00B04893" w:rsidRDefault="00B04893">
      <w:pPr>
        <w:spacing w:before="5" w:line="100" w:lineRule="exact"/>
        <w:rPr>
          <w:sz w:val="10"/>
          <w:szCs w:val="10"/>
        </w:rPr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shape id="_x0000_s1166" type="#_x0000_t75" style="position:absolute;left:0;text-align:left;margin-left:182.55pt;margin-top:-77.35pt;width:61.3pt;height:83.2pt;z-index:-251653632;mso-position-horizontal-relative:page">
            <v:imagedata r:id="rId46" o:title=""/>
            <w10:wrap anchorx="page"/>
          </v:shape>
        </w:pict>
      </w:r>
      <w:r>
        <w:rPr>
          <w:rFonts w:ascii="Calibri" w:hAnsi="Calibri" w:cs="Calibri"/>
          <w:spacing w:val="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EA</w:t>
      </w:r>
      <w:r>
        <w:rPr>
          <w:rFonts w:ascii="Calibri" w:hAnsi="Calibri" w:cs="Calibri"/>
          <w:spacing w:val="-1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G-0</w:t>
      </w:r>
      <w:r>
        <w:rPr>
          <w:rFonts w:ascii="Calibri" w:hAnsi="Calibri" w:cs="Calibri"/>
          <w:spacing w:val="1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 xml:space="preserve">-B                                                     </w:t>
      </w:r>
      <w:r>
        <w:rPr>
          <w:rFonts w:ascii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IUM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CORAL                            </w:t>
      </w:r>
      <w:r>
        <w:rPr>
          <w:rFonts w:ascii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69</w:t>
      </w:r>
    </w:p>
    <w:p w:rsidR="00B04893" w:rsidRDefault="00B04893">
      <w:pPr>
        <w:spacing w:before="16"/>
        <w:rPr>
          <w:rFonts w:ascii="Calibri" w:hAnsi="Calibri" w:cs="Calibri"/>
          <w:sz w:val="22"/>
          <w:szCs w:val="22"/>
        </w:r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before="5" w:line="100" w:lineRule="exact"/>
        <w:rPr>
          <w:sz w:val="10"/>
          <w:szCs w:val="10"/>
        </w:rPr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rPr>
          <w:noProof/>
        </w:rPr>
        <w:pict>
          <v:group id="_x0000_s1167" style="position:absolute;margin-left:61.05pt;margin-top:39.95pt;width:457.95pt;height:705.45pt;z-index:-251654656;mso-position-horizontal-relative:page;mso-position-vertical-relative:page" coordorigin="1221,799" coordsize="9159,14109">
            <v:shape id="_x0000_s1168" style="position:absolute;left:1223;top:803;width:0;height:290" coordorigin="1223,803" coordsize="0,290" path="m1223,803r,290e" filled="f" strokeweight=".14pt">
              <v:path arrowok="t"/>
            </v:shape>
            <v:shape id="_x0000_s1169" style="position:absolute;left:1223;top:802;width:0;height:293" coordorigin="1223,802" coordsize="0,293" path="m1223,802r,292e" filled="f" strokeweight=".22pt">
              <v:path arrowok="t"/>
            </v:shape>
            <v:shape id="_x0000_s1170" style="position:absolute;left:3189;top:805;width:0;height:288" coordorigin="3189,805" coordsize="0,288" path="m3189,805r,288e" filled="f" strokeweight=".14pt">
              <v:path arrowok="t"/>
            </v:shape>
            <v:shape id="_x0000_s1171" style="position:absolute;left:3189;top:804;width:0;height:290" coordorigin="3189,804" coordsize="0,290" path="m3189,804r,290e" filled="f" strokeweight=".22pt">
              <v:path arrowok="t"/>
            </v:shape>
            <v:shape id="_x0000_s1172" style="position:absolute;left:5155;top:805;width:0;height:288" coordorigin="5155,805" coordsize="0,288" path="m5155,805r,288e" filled="f" strokeweight=".14pt">
              <v:path arrowok="t"/>
            </v:shape>
            <v:shape id="_x0000_s1173" style="position:absolute;left:5155;top:804;width:0;height:290" coordorigin="5155,804" coordsize="0,290" path="m5155,804r,290e" filled="f" strokeweight=".22pt">
              <v:path arrowok="t"/>
            </v:shape>
            <v:shape id="_x0000_s1174" style="position:absolute;left:7411;top:805;width:0;height:288" coordorigin="7411,805" coordsize="0,288" path="m7411,805r,288e" filled="f" strokeweight=".14pt">
              <v:path arrowok="t"/>
            </v:shape>
            <v:shape id="_x0000_s1175" style="position:absolute;left:7411;top:804;width:0;height:290" coordorigin="7411,804" coordsize="0,290" path="m7411,804r,290e" filled="f" strokeweight=".22pt">
              <v:path arrowok="t"/>
            </v:shape>
            <v:shape id="_x0000_s1176" style="position:absolute;left:9039;top:805;width:0;height:288" coordorigin="9039,805" coordsize="0,288" path="m9039,805r,288e" filled="f" strokeweight=".14pt">
              <v:path arrowok="t"/>
            </v:shape>
            <v:shape id="_x0000_s1177" style="position:absolute;left:9039;top:804;width:0;height:290" coordorigin="9039,804" coordsize="0,290" path="m9039,804r,290e" filled="f" strokeweight=".22pt">
              <v:path arrowok="t"/>
            </v:shape>
            <v:shape id="_x0000_s1178" style="position:absolute;left:10376;top:805;width:0;height:288" coordorigin="10376,805" coordsize="0,288" path="m10376,805r,288e" filled="f" strokeweight=".14pt">
              <v:path arrowok="t"/>
            </v:shape>
            <v:shape id="_x0000_s1179" style="position:absolute;left:10376;top:804;width:0;height:290" coordorigin="10376,804" coordsize="0,290" path="m10376,804r,290e" filled="f" strokeweight=".22pt">
              <v:path arrowok="t"/>
            </v:shape>
            <v:shape id="_x0000_s1180" style="position:absolute;left:1225;top:803;width:9151;height:0" coordorigin="1225,803" coordsize="9151,0" path="m1225,803r9151,e" filled="f" strokeweight=".14pt">
              <v:path arrowok="t"/>
            </v:shape>
            <v:shape id="_x0000_s1181" style="position:absolute;left:1224;top:803;width:9153;height:0" coordorigin="1224,803" coordsize="9153,0" path="m1224,803r9153,e" filled="f" strokeweight=".22pt">
              <v:path arrowok="t"/>
            </v:shape>
            <v:shape id="_x0000_s1182" style="position:absolute;left:1225;top:1093;width:9151;height:0" coordorigin="1225,1093" coordsize="9151,0" path="m1225,1093r9151,e" filled="f" strokeweight=".14pt">
              <v:path arrowok="t"/>
            </v:shape>
            <v:shape id="_x0000_s1183" style="position:absolute;left:1224;top:1093;width:9153;height:0" coordorigin="1224,1093" coordsize="9153,0" path="m1224,1093r9153,e" filled="f" strokeweight=".22pt">
              <v:path arrowok="t"/>
            </v:shape>
            <v:shape id="_x0000_s1184" style="position:absolute;left:1223;top:1093;width:0;height:13812" coordorigin="1223,1093" coordsize="0,13812" path="m1223,1093r,13812e" filled="f" strokeweight=".14pt">
              <v:path arrowok="t"/>
            </v:shape>
            <v:shape id="_x0000_s1185" style="position:absolute;left:1223;top:1092;width:0;height:13814" coordorigin="1223,1092" coordsize="0,13814" path="m1223,1092r,13814e" filled="f" strokeweight=".22pt">
              <v:path arrowok="t"/>
            </v:shape>
            <v:shape id="_x0000_s1186" style="position:absolute;left:3189;top:1096;width:0;height:13810" coordorigin="3189,1096" coordsize="0,13810" path="m3189,1096r,13809e" filled="f" strokeweight=".14pt">
              <v:path arrowok="t"/>
            </v:shape>
            <v:shape id="_x0000_s1187" style="position:absolute;left:3189;top:1094;width:0;height:13812" coordorigin="3189,1094" coordsize="0,13812" path="m3189,1094r,13812e" filled="f" strokeweight=".22pt">
              <v:path arrowok="t"/>
            </v:shape>
            <v:shape id="_x0000_s1188" style="position:absolute;left:5155;top:1096;width:0;height:13810" coordorigin="5155,1096" coordsize="0,13810" path="m5155,1096r,13809e" filled="f" strokeweight=".14pt">
              <v:path arrowok="t"/>
            </v:shape>
            <v:shape id="_x0000_s1189" style="position:absolute;left:5155;top:1094;width:0;height:13812" coordorigin="5155,1094" coordsize="0,13812" path="m5155,1094r,13812e" filled="f" strokeweight=".22pt">
              <v:path arrowok="t"/>
            </v:shape>
            <v:shape id="_x0000_s1190" style="position:absolute;left:7411;top:1096;width:0;height:13810" coordorigin="7411,1096" coordsize="0,13810" path="m7411,1096r,13809e" filled="f" strokeweight=".14pt">
              <v:path arrowok="t"/>
            </v:shape>
            <v:shape id="_x0000_s1191" style="position:absolute;left:7411;top:1094;width:0;height:13812" coordorigin="7411,1094" coordsize="0,13812" path="m7411,1094r,13812e" filled="f" strokeweight=".22pt">
              <v:path arrowok="t"/>
            </v:shape>
            <v:shape id="_x0000_s1192" style="position:absolute;left:9039;top:1096;width:0;height:13810" coordorigin="9039,1096" coordsize="0,13810" path="m9039,1096r,13809e" filled="f" strokeweight=".14pt">
              <v:path arrowok="t"/>
            </v:shape>
            <v:shape id="_x0000_s1193" style="position:absolute;left:9039;top:1094;width:0;height:13812" coordorigin="9039,1094" coordsize="0,13812" path="m9039,1094r,13812e" filled="f" strokeweight=".22pt">
              <v:path arrowok="t"/>
            </v:shape>
            <v:shape id="_x0000_s1194" style="position:absolute;left:10376;top:1096;width:0;height:13810" coordorigin="10376,1096" coordsize="0,13810" path="m10376,1096r,13809e" filled="f" strokeweight=".14pt">
              <v:path arrowok="t"/>
            </v:shape>
            <v:shape id="_x0000_s1195" style="position:absolute;left:10376;top:1094;width:0;height:13812" coordorigin="10376,1094" coordsize="0,13812" path="m10376,1094r,13812e" filled="f" strokeweight=".22pt">
              <v:path arrowok="t"/>
            </v:shape>
            <v:shape id="_x0000_s1196" style="position:absolute;left:1225;top:1093;width:9151;height:0" coordorigin="1225,1093" coordsize="9151,0" path="m1225,1093r9151,e" filled="f" strokeweight=".14pt">
              <v:path arrowok="t"/>
            </v:shape>
            <v:shape id="_x0000_s1197" style="position:absolute;left:1224;top:1093;width:9153;height:0" coordorigin="1224,1093" coordsize="9153,0" path="m1224,1093r9153,e" filled="f" strokeweight=".22pt">
              <v:path arrowok="t"/>
            </v:shape>
            <v:shape id="_x0000_s1198" style="position:absolute;left:1225;top:3066;width:9151;height:0" coordorigin="1225,3066" coordsize="9151,0" path="m1225,3066r9151,e" filled="f" strokeweight=".14pt">
              <v:path arrowok="t"/>
            </v:shape>
            <v:shape id="_x0000_s1199" style="position:absolute;left:1224;top:3066;width:9153;height:0" coordorigin="1224,3066" coordsize="9153,0" path="m1224,3066r9153,e" filled="f" strokeweight=".22pt">
              <v:path arrowok="t"/>
            </v:shape>
            <v:shape id="_x0000_s1200" style="position:absolute;left:1225;top:5039;width:9151;height:0" coordorigin="1225,5039" coordsize="9151,0" path="m1225,5039r9151,e" filled="f" strokeweight=".14pt">
              <v:path arrowok="t"/>
            </v:shape>
            <v:shape id="_x0000_s1201" style="position:absolute;left:1224;top:5039;width:9153;height:0" coordorigin="1224,5039" coordsize="9153,0" path="m1224,5039r9153,e" filled="f" strokeweight=".22pt">
              <v:path arrowok="t"/>
            </v:shape>
            <v:shape id="_x0000_s1202" style="position:absolute;left:1225;top:7013;width:9151;height:0" coordorigin="1225,7013" coordsize="9151,0" path="m1225,7013r9151,e" filled="f" strokeweight=".14pt">
              <v:path arrowok="t"/>
            </v:shape>
            <v:shape id="_x0000_s1203" style="position:absolute;left:1224;top:7013;width:9153;height:0" coordorigin="1224,7013" coordsize="9153,0" path="m1224,7013r9153,e" filled="f" strokeweight=".22pt">
              <v:path arrowok="t"/>
            </v:shape>
            <v:shape id="_x0000_s1204" style="position:absolute;left:1225;top:8986;width:9151;height:0" coordorigin="1225,8986" coordsize="9151,0" path="m1225,8986r9151,e" filled="f" strokeweight=".14pt">
              <v:path arrowok="t"/>
            </v:shape>
            <v:shape id="_x0000_s1205" style="position:absolute;left:1224;top:8986;width:9153;height:0" coordorigin="1224,8986" coordsize="9153,0" path="m1224,8986r9153,e" filled="f" strokeweight=".22pt">
              <v:path arrowok="t"/>
            </v:shape>
            <v:shape id="_x0000_s1206" style="position:absolute;left:1225;top:10959;width:9151;height:0" coordorigin="1225,10959" coordsize="9151,0" path="m1225,10959r9151,e" filled="f" strokeweight=".14pt">
              <v:path arrowok="t"/>
            </v:shape>
            <v:shape id="_x0000_s1207" style="position:absolute;left:1224;top:10959;width:9153;height:0" coordorigin="1224,10959" coordsize="9153,0" path="m1224,10959r9153,e" filled="f" strokeweight=".22pt">
              <v:path arrowok="t"/>
            </v:shape>
            <v:shape id="_x0000_s1208" style="position:absolute;left:1225;top:12932;width:9151;height:0" coordorigin="1225,12932" coordsize="9151,0" path="m1225,12932r9151,e" filled="f" strokeweight=".14pt">
              <v:path arrowok="t"/>
            </v:shape>
            <v:shape id="_x0000_s1209" style="position:absolute;left:1224;top:12932;width:9153;height:0" coordorigin="1224,12932" coordsize="9153,0" path="m1224,12932r9153,e" filled="f" strokeweight=".22pt">
              <v:path arrowok="t"/>
            </v:shape>
            <v:shape id="_x0000_s1210" style="position:absolute;left:1225;top:14905;width:9151;height:0" coordorigin="1225,14905" coordsize="9151,0" path="m1225,14905r9151,e" filled="f" strokeweight=".14pt">
              <v:path arrowok="t"/>
            </v:shape>
            <v:shape id="_x0000_s1211" style="position:absolute;left:1224;top:14905;width:9153;height:0" coordorigin="1224,14905" coordsize="9153,0" path="m1224,14905r9153,e" filled="f" strokeweight=".22pt">
              <v:path arrowok="t"/>
            </v:shape>
            <v:shape id="_x0000_s1212" type="#_x0000_t75" style="position:absolute;left:3456;top:1077;width:1626;height:2206">
              <v:imagedata r:id="rId47" o:title=""/>
            </v:shape>
            <v:shape id="_x0000_s1213" type="#_x0000_t75" style="position:absolute;left:3350;top:2882;width:1795;height:2455">
              <v:imagedata r:id="rId48" o:title=""/>
            </v:shape>
            <v:shape id="_x0000_s1214" type="#_x0000_t75" style="position:absolute;left:3499;top:5105;width:1469;height:1992">
              <v:imagedata r:id="rId49" o:title=""/>
            </v:shape>
            <v:shape id="_x0000_s1215" type="#_x0000_t75" style="position:absolute;left:3499;top:8985;width:1505;height:2039">
              <v:imagedata r:id="rId50" o:title=""/>
            </v:shape>
            <v:shape id="_x0000_s1216" type="#_x0000_t75" style="position:absolute;left:3542;top:11054;width:1418;height:1923">
              <v:imagedata r:id="rId51" o:title=""/>
            </v:shape>
            <v:shape id="_x0000_s1217" type="#_x0000_t75" style="position:absolute;left:3629;top:12988;width:1375;height:1868">
              <v:imagedata r:id="rId52" o:title=""/>
            </v:shape>
            <w10:wrap anchorx="page" anchory="page"/>
          </v:group>
        </w:pict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19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EA</w:t>
      </w:r>
      <w:r>
        <w:rPr>
          <w:rFonts w:ascii="Calibri" w:hAnsi="Calibri" w:cs="Calibri"/>
          <w:spacing w:val="-1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G-5</w:t>
      </w:r>
      <w:r>
        <w:rPr>
          <w:rFonts w:ascii="Calibri" w:hAnsi="Calibri" w:cs="Calibri"/>
          <w:spacing w:val="1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 xml:space="preserve">-F                                                     </w:t>
      </w:r>
      <w:r>
        <w:rPr>
          <w:rFonts w:ascii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IUM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CORAL                         </w:t>
      </w:r>
      <w:r>
        <w:rPr>
          <w:rFonts w:ascii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.3</w:t>
      </w:r>
      <w:r>
        <w:rPr>
          <w:rFonts w:ascii="Calibri" w:hAnsi="Calibri" w:cs="Calibri"/>
          <w:spacing w:val="1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>0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325" w:space="642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39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3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EA</w:t>
      </w:r>
      <w:r>
        <w:rPr>
          <w:rFonts w:ascii="Calibri" w:hAnsi="Calibri" w:cs="Calibri"/>
          <w:spacing w:val="-1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G-5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 xml:space="preserve">-C                                                     </w:t>
      </w:r>
      <w:r>
        <w:rPr>
          <w:rFonts w:ascii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GREEN                                             </w:t>
      </w:r>
      <w:r>
        <w:rPr>
          <w:rFonts w:ascii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46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34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/>
        <w:ind w:left="4032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IUM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CORAL                           </w:t>
      </w:r>
      <w:r>
        <w:rPr>
          <w:rFonts w:ascii="Calibri" w:hAnsi="Calibri" w:cs="Calibri"/>
          <w:spacing w:val="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207</w:t>
      </w:r>
    </w:p>
    <w:p w:rsidR="00B04893" w:rsidRDefault="00B04893">
      <w:pPr>
        <w:spacing w:before="16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242" w:space="725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34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before="49" w:line="260" w:lineRule="exact"/>
        <w:ind w:left="10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-1"/>
          <w:sz w:val="22"/>
          <w:szCs w:val="22"/>
        </w:rPr>
        <w:t>S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 xml:space="preserve">YLE                           </w:t>
      </w:r>
      <w:r>
        <w:rPr>
          <w:rFonts w:ascii="Calibri" w:hAnsi="Calibri" w:cs="Calibri"/>
          <w:b/>
          <w:spacing w:val="45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PHOTO                         </w:t>
      </w:r>
      <w:r>
        <w:rPr>
          <w:rFonts w:ascii="Calibri" w:hAnsi="Calibri" w:cs="Calibri"/>
          <w:b/>
          <w:spacing w:val="9"/>
          <w:sz w:val="22"/>
          <w:szCs w:val="22"/>
        </w:rPr>
        <w:t xml:space="preserve"> </w:t>
      </w:r>
      <w:r>
        <w:rPr>
          <w:rFonts w:ascii="Calibri" w:hAnsi="Calibri" w:cs="Calibri"/>
          <w:b/>
          <w:spacing w:val="1"/>
          <w:sz w:val="22"/>
          <w:szCs w:val="22"/>
        </w:rPr>
        <w:t>C</w:t>
      </w:r>
      <w:r>
        <w:rPr>
          <w:rFonts w:ascii="Calibri" w:hAnsi="Calibri" w:cs="Calibri"/>
          <w:b/>
          <w:sz w:val="22"/>
          <w:szCs w:val="22"/>
        </w:rPr>
        <w:t>OL</w:t>
      </w:r>
      <w:r>
        <w:rPr>
          <w:rFonts w:ascii="Calibri" w:hAnsi="Calibri" w:cs="Calibri"/>
          <w:b/>
          <w:spacing w:val="-1"/>
          <w:sz w:val="22"/>
          <w:szCs w:val="22"/>
        </w:rPr>
        <w:t>O</w:t>
      </w:r>
      <w:r>
        <w:rPr>
          <w:rFonts w:ascii="Calibri" w:hAnsi="Calibri" w:cs="Calibri"/>
          <w:b/>
          <w:sz w:val="22"/>
          <w:szCs w:val="22"/>
        </w:rPr>
        <w:t xml:space="preserve">UR                                  </w:t>
      </w:r>
      <w:r>
        <w:rPr>
          <w:rFonts w:ascii="Calibri" w:hAnsi="Calibri" w:cs="Calibri"/>
          <w:b/>
          <w:spacing w:val="37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QUA</w:t>
      </w:r>
      <w:r>
        <w:rPr>
          <w:rFonts w:ascii="Calibri" w:hAnsi="Calibri" w:cs="Calibri"/>
          <w:b/>
          <w:spacing w:val="1"/>
          <w:sz w:val="22"/>
          <w:szCs w:val="22"/>
        </w:rPr>
        <w:t>NTIT</w:t>
      </w:r>
      <w:r>
        <w:rPr>
          <w:rFonts w:ascii="Calibri" w:hAnsi="Calibri" w:cs="Calibri"/>
          <w:b/>
          <w:sz w:val="22"/>
          <w:szCs w:val="22"/>
        </w:rPr>
        <w:t xml:space="preserve">Y               </w:t>
      </w:r>
      <w:r>
        <w:rPr>
          <w:rFonts w:ascii="Calibri" w:hAnsi="Calibri" w:cs="Calibri"/>
          <w:b/>
          <w:spacing w:val="20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RRP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pgSz w:w="11900" w:h="16860"/>
          <w:pgMar w:top="760" w:right="1500" w:bottom="280" w:left="1160" w:header="0" w:footer="513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MMM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G-5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 xml:space="preserve">-B                                                  </w:t>
      </w:r>
      <w:r>
        <w:rPr>
          <w:rFonts w:ascii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K                                                </w:t>
      </w:r>
      <w:r>
        <w:rPr>
          <w:rFonts w:ascii="Calibri" w:hAnsi="Calibri" w:cs="Calibri"/>
          <w:spacing w:val="8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153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242" w:space="725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34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MMM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G-6</w:t>
      </w:r>
      <w:r>
        <w:rPr>
          <w:rFonts w:ascii="Calibri" w:hAnsi="Calibri" w:cs="Calibri"/>
          <w:spacing w:val="1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-D                                                  </w:t>
      </w:r>
      <w:r>
        <w:rPr>
          <w:rFonts w:ascii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K                                                 </w:t>
      </w:r>
      <w:r>
        <w:rPr>
          <w:rFonts w:ascii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86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34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3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IOE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G-0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 xml:space="preserve">-K                                                  </w:t>
      </w:r>
      <w:r>
        <w:rPr>
          <w:rFonts w:ascii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ECRU                                                </w:t>
      </w:r>
      <w:r>
        <w:rPr>
          <w:rFonts w:ascii="Calibri" w:hAnsi="Calibri" w:cs="Calibri"/>
          <w:spacing w:val="5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95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17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4032" w:right="-53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group id="_x0000_s1218" style="position:absolute;left:0;text-align:left;margin-left:61.05pt;margin-top:39.95pt;width:457.95pt;height:705.6pt;z-index:-251652608;mso-position-horizontal-relative:page;mso-position-vertical-relative:page" coordorigin="1221,799" coordsize="9159,14112">
            <v:shape id="_x0000_s1219" style="position:absolute;left:1223;top:803;width:0;height:290" coordorigin="1223,803" coordsize="0,290" path="m1223,803r,290e" filled="f" strokeweight=".14pt">
              <v:path arrowok="t"/>
            </v:shape>
            <v:shape id="_x0000_s1220" style="position:absolute;left:1223;top:802;width:0;height:293" coordorigin="1223,802" coordsize="0,293" path="m1223,802r,292e" filled="f" strokeweight=".22pt">
              <v:path arrowok="t"/>
            </v:shape>
            <v:shape id="_x0000_s1221" style="position:absolute;left:3189;top:805;width:0;height:288" coordorigin="3189,805" coordsize="0,288" path="m3189,805r,288e" filled="f" strokeweight=".14pt">
              <v:path arrowok="t"/>
            </v:shape>
            <v:shape id="_x0000_s1222" style="position:absolute;left:3189;top:804;width:0;height:290" coordorigin="3189,804" coordsize="0,290" path="m3189,804r,290e" filled="f" strokeweight=".22pt">
              <v:path arrowok="t"/>
            </v:shape>
            <v:shape id="_x0000_s1223" style="position:absolute;left:5155;top:805;width:0;height:288" coordorigin="5155,805" coordsize="0,288" path="m5155,805r,288e" filled="f" strokeweight=".14pt">
              <v:path arrowok="t"/>
            </v:shape>
            <v:shape id="_x0000_s1224" style="position:absolute;left:5155;top:804;width:0;height:290" coordorigin="5155,804" coordsize="0,290" path="m5155,804r,290e" filled="f" strokeweight=".22pt">
              <v:path arrowok="t"/>
            </v:shape>
            <v:shape id="_x0000_s1225" style="position:absolute;left:7411;top:805;width:0;height:288" coordorigin="7411,805" coordsize="0,288" path="m7411,805r,288e" filled="f" strokeweight=".14pt">
              <v:path arrowok="t"/>
            </v:shape>
            <v:shape id="_x0000_s1226" style="position:absolute;left:7411;top:804;width:0;height:290" coordorigin="7411,804" coordsize="0,290" path="m7411,804r,290e" filled="f" strokeweight=".22pt">
              <v:path arrowok="t"/>
            </v:shape>
            <v:shape id="_x0000_s1227" style="position:absolute;left:9039;top:805;width:0;height:288" coordorigin="9039,805" coordsize="0,288" path="m9039,805r,288e" filled="f" strokeweight=".14pt">
              <v:path arrowok="t"/>
            </v:shape>
            <v:shape id="_x0000_s1228" style="position:absolute;left:9039;top:804;width:0;height:290" coordorigin="9039,804" coordsize="0,290" path="m9039,804r,290e" filled="f" strokeweight=".22pt">
              <v:path arrowok="t"/>
            </v:shape>
            <v:shape id="_x0000_s1229" style="position:absolute;left:10376;top:805;width:0;height:288" coordorigin="10376,805" coordsize="0,288" path="m10376,805r,288e" filled="f" strokeweight=".14pt">
              <v:path arrowok="t"/>
            </v:shape>
            <v:shape id="_x0000_s1230" style="position:absolute;left:10376;top:804;width:0;height:290" coordorigin="10376,804" coordsize="0,290" path="m10376,804r,290e" filled="f" strokeweight=".22pt">
              <v:path arrowok="t"/>
            </v:shape>
            <v:shape id="_x0000_s1231" style="position:absolute;left:1225;top:803;width:9151;height:0" coordorigin="1225,803" coordsize="9151,0" path="m1225,803r9151,e" filled="f" strokeweight=".14pt">
              <v:path arrowok="t"/>
            </v:shape>
            <v:shape id="_x0000_s1232" style="position:absolute;left:1224;top:803;width:9153;height:0" coordorigin="1224,803" coordsize="9153,0" path="m1224,803r9153,e" filled="f" strokeweight=".22pt">
              <v:path arrowok="t"/>
            </v:shape>
            <v:shape id="_x0000_s1233" style="position:absolute;left:1225;top:1093;width:9151;height:0" coordorigin="1225,1093" coordsize="9151,0" path="m1225,1093r9151,e" filled="f" strokeweight=".14pt">
              <v:path arrowok="t"/>
            </v:shape>
            <v:shape id="_x0000_s1234" style="position:absolute;left:1224;top:1093;width:9153;height:0" coordorigin="1224,1093" coordsize="9153,0" path="m1224,1093r9153,e" filled="f" strokeweight=".22pt">
              <v:path arrowok="t"/>
            </v:shape>
            <v:shape id="_x0000_s1235" style="position:absolute;left:1223;top:1093;width:0;height:13812" coordorigin="1223,1093" coordsize="0,13812" path="m1223,1093r,13812e" filled="f" strokeweight=".14pt">
              <v:path arrowok="t"/>
            </v:shape>
            <v:shape id="_x0000_s1236" style="position:absolute;left:1223;top:1092;width:0;height:13814" coordorigin="1223,1092" coordsize="0,13814" path="m1223,1092r,13814e" filled="f" strokeweight=".22pt">
              <v:path arrowok="t"/>
            </v:shape>
            <v:shape id="_x0000_s1237" style="position:absolute;left:3189;top:1096;width:0;height:13810" coordorigin="3189,1096" coordsize="0,13810" path="m3189,1096r,13809e" filled="f" strokeweight=".14pt">
              <v:path arrowok="t"/>
            </v:shape>
            <v:shape id="_x0000_s1238" style="position:absolute;left:3189;top:1094;width:0;height:13812" coordorigin="3189,1094" coordsize="0,13812" path="m3189,1094r,13812e" filled="f" strokeweight=".22pt">
              <v:path arrowok="t"/>
            </v:shape>
            <v:shape id="_x0000_s1239" style="position:absolute;left:5155;top:1096;width:0;height:13810" coordorigin="5155,1096" coordsize="0,13810" path="m5155,1096r,13809e" filled="f" strokeweight=".14pt">
              <v:path arrowok="t"/>
            </v:shape>
            <v:shape id="_x0000_s1240" style="position:absolute;left:5155;top:1094;width:0;height:13812" coordorigin="5155,1094" coordsize="0,13812" path="m5155,1094r,13812e" filled="f" strokeweight=".22pt">
              <v:path arrowok="t"/>
            </v:shape>
            <v:shape id="_x0000_s1241" style="position:absolute;left:7411;top:1096;width:0;height:13810" coordorigin="7411,1096" coordsize="0,13810" path="m7411,1096r,13809e" filled="f" strokeweight=".14pt">
              <v:path arrowok="t"/>
            </v:shape>
            <v:shape id="_x0000_s1242" style="position:absolute;left:7411;top:1094;width:0;height:13812" coordorigin="7411,1094" coordsize="0,13812" path="m7411,1094r,13812e" filled="f" strokeweight=".22pt">
              <v:path arrowok="t"/>
            </v:shape>
            <v:shape id="_x0000_s1243" style="position:absolute;left:9039;top:1096;width:0;height:13810" coordorigin="9039,1096" coordsize="0,13810" path="m9039,1096r,13809e" filled="f" strokeweight=".14pt">
              <v:path arrowok="t"/>
            </v:shape>
            <v:shape id="_x0000_s1244" style="position:absolute;left:9039;top:1094;width:0;height:13812" coordorigin="9039,1094" coordsize="0,13812" path="m9039,1094r,13812e" filled="f" strokeweight=".22pt">
              <v:path arrowok="t"/>
            </v:shape>
            <v:shape id="_x0000_s1245" style="position:absolute;left:10376;top:1096;width:0;height:13810" coordorigin="10376,1096" coordsize="0,13810" path="m10376,1096r,13809e" filled="f" strokeweight=".14pt">
              <v:path arrowok="t"/>
            </v:shape>
            <v:shape id="_x0000_s1246" style="position:absolute;left:10376;top:1094;width:0;height:13812" coordorigin="10376,1094" coordsize="0,13812" path="m10376,1094r,13812e" filled="f" strokeweight=".22pt">
              <v:path arrowok="t"/>
            </v:shape>
            <v:shape id="_x0000_s1247" style="position:absolute;left:1225;top:1093;width:9151;height:0" coordorigin="1225,1093" coordsize="9151,0" path="m1225,1093r9151,e" filled="f" strokeweight=".14pt">
              <v:path arrowok="t"/>
            </v:shape>
            <v:shape id="_x0000_s1248" style="position:absolute;left:1224;top:1093;width:9153;height:0" coordorigin="1224,1093" coordsize="9153,0" path="m1224,1093r9153,e" filled="f" strokeweight=".22pt">
              <v:path arrowok="t"/>
            </v:shape>
            <v:shape id="_x0000_s1249" style="position:absolute;left:1225;top:3066;width:9151;height:0" coordorigin="1225,3066" coordsize="9151,0" path="m1225,3066r9151,e" filled="f" strokeweight=".14pt">
              <v:path arrowok="t"/>
            </v:shape>
            <v:shape id="_x0000_s1250" style="position:absolute;left:1224;top:3066;width:9153;height:0" coordorigin="1224,3066" coordsize="9153,0" path="m1224,3066r9153,e" filled="f" strokeweight=".22pt">
              <v:path arrowok="t"/>
            </v:shape>
            <v:shape id="_x0000_s1251" style="position:absolute;left:1225;top:5039;width:9151;height:0" coordorigin="1225,5039" coordsize="9151,0" path="m1225,5039r9151,e" filled="f" strokeweight=".14pt">
              <v:path arrowok="t"/>
            </v:shape>
            <v:shape id="_x0000_s1252" style="position:absolute;left:1224;top:5039;width:9153;height:0" coordorigin="1224,5039" coordsize="9153,0" path="m1224,5039r9153,e" filled="f" strokeweight=".22pt">
              <v:path arrowok="t"/>
            </v:shape>
            <v:shape id="_x0000_s1253" style="position:absolute;left:1225;top:7013;width:9151;height:0" coordorigin="1225,7013" coordsize="9151,0" path="m1225,7013r9151,e" filled="f" strokeweight=".14pt">
              <v:path arrowok="t"/>
            </v:shape>
            <v:shape id="_x0000_s1254" style="position:absolute;left:1224;top:7013;width:9153;height:0" coordorigin="1224,7013" coordsize="9153,0" path="m1224,7013r9153,e" filled="f" strokeweight=".22pt">
              <v:path arrowok="t"/>
            </v:shape>
            <v:shape id="_x0000_s1255" style="position:absolute;left:1225;top:8986;width:9151;height:0" coordorigin="1225,8986" coordsize="9151,0" path="m1225,8986r9151,e" filled="f" strokeweight=".14pt">
              <v:path arrowok="t"/>
            </v:shape>
            <v:shape id="_x0000_s1256" style="position:absolute;left:1224;top:8986;width:9153;height:0" coordorigin="1224,8986" coordsize="9153,0" path="m1224,8986r9153,e" filled="f" strokeweight=".22pt">
              <v:path arrowok="t"/>
            </v:shape>
            <v:shape id="_x0000_s1257" style="position:absolute;left:1225;top:10959;width:9151;height:0" coordorigin="1225,10959" coordsize="9151,0" path="m1225,10959r9151,e" filled="f" strokeweight=".14pt">
              <v:path arrowok="t"/>
            </v:shape>
            <v:shape id="_x0000_s1258" style="position:absolute;left:1224;top:10959;width:9153;height:0" coordorigin="1224,10959" coordsize="9153,0" path="m1224,10959r9153,e" filled="f" strokeweight=".22pt">
              <v:path arrowok="t"/>
            </v:shape>
            <v:shape id="_x0000_s1259" style="position:absolute;left:1225;top:12932;width:9151;height:0" coordorigin="1225,12932" coordsize="9151,0" path="m1225,12932r9151,e" filled="f" strokeweight=".14pt">
              <v:path arrowok="t"/>
            </v:shape>
            <v:shape id="_x0000_s1260" style="position:absolute;left:1224;top:12932;width:9153;height:0" coordorigin="1224,12932" coordsize="9153,0" path="m1224,12932r9153,e" filled="f" strokeweight=".22pt">
              <v:path arrowok="t"/>
            </v:shape>
            <v:shape id="_x0000_s1261" style="position:absolute;left:1225;top:14905;width:9151;height:0" coordorigin="1225,14905" coordsize="9151,0" path="m1225,14905r9151,e" filled="f" strokeweight=".14pt">
              <v:path arrowok="t"/>
            </v:shape>
            <v:shape id="_x0000_s1262" style="position:absolute;left:1224;top:14905;width:9153;height:0" coordorigin="1224,14905" coordsize="9153,0" path="m1224,14905r9153,e" filled="f" strokeweight=".22pt">
              <v:path arrowok="t"/>
            </v:shape>
            <v:shape id="_x0000_s1263" type="#_x0000_t75" style="position:absolute;left:3564;top:1151;width:1418;height:1923">
              <v:imagedata r:id="rId53" o:title=""/>
            </v:shape>
            <v:shape id="_x0000_s1264" type="#_x0000_t75" style="position:absolute;left:3499;top:2931;width:1644;height:2272">
              <v:imagedata r:id="rId54" o:title=""/>
            </v:shape>
            <v:shape id="_x0000_s1265" type="#_x0000_t75" style="position:absolute;left:3564;top:5163;width:1385;height:1876">
              <v:imagedata r:id="rId55" o:title=""/>
            </v:shape>
            <v:shape id="_x0000_s1266" type="#_x0000_t75" style="position:absolute;left:3564;top:7118;width:1440;height:1951">
              <v:imagedata r:id="rId56" o:title=""/>
            </v:shape>
            <v:shape id="_x0000_s1267" type="#_x0000_t75" style="position:absolute;left:3672;top:9063;width:1332;height:1809">
              <v:imagedata r:id="rId57" o:title=""/>
            </v:shape>
            <v:shape id="_x0000_s1268" type="#_x0000_t75" style="position:absolute;left:3629;top:11239;width:1311;height:1776">
              <v:imagedata r:id="rId58" o:title=""/>
            </v:shape>
            <v:shape id="_x0000_s1269" type="#_x0000_t75" style="position:absolute;left:3562;top:13094;width:1426;height:1932">
              <v:imagedata r:id="rId59" o:title=""/>
            </v:shape>
            <w10:wrap anchorx="page" anchory="page"/>
          </v:group>
        </w:pict>
      </w:r>
      <w:r>
        <w:rPr>
          <w:rFonts w:ascii="Calibri" w:hAnsi="Calibri" w:cs="Calibri"/>
          <w:spacing w:val="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IG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CORAL                                </w:t>
      </w:r>
      <w:r>
        <w:rPr>
          <w:rFonts w:ascii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260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242" w:space="725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17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IOE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G-0</w:t>
      </w:r>
      <w:r>
        <w:rPr>
          <w:rFonts w:ascii="Calibri" w:hAnsi="Calibri" w:cs="Calibri"/>
          <w:spacing w:val="1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 xml:space="preserve">-F                                                   </w:t>
      </w:r>
      <w:r>
        <w:rPr>
          <w:rFonts w:ascii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IG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CORAL                                  </w:t>
      </w:r>
      <w:r>
        <w:rPr>
          <w:rFonts w:ascii="Calibri" w:hAnsi="Calibri" w:cs="Calibri"/>
          <w:spacing w:val="1"/>
          <w:sz w:val="22"/>
          <w:szCs w:val="22"/>
        </w:rPr>
        <w:t xml:space="preserve"> 47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3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 w:line="260" w:lineRule="exact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IOE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G-0</w:t>
      </w:r>
      <w:r>
        <w:rPr>
          <w:rFonts w:ascii="Calibri" w:hAnsi="Calibri" w:cs="Calibri"/>
          <w:spacing w:val="1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 xml:space="preserve">-M                                                 </w:t>
      </w:r>
      <w:r>
        <w:rPr>
          <w:rFonts w:ascii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K                                                 </w:t>
      </w:r>
      <w:r>
        <w:rPr>
          <w:rFonts w:ascii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18</w:t>
      </w:r>
    </w:p>
    <w:p w:rsidR="00B04893" w:rsidRDefault="00B04893">
      <w:pPr>
        <w:spacing w:before="16" w:line="260" w:lineRule="exact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17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2" w:line="280" w:lineRule="exact"/>
        <w:rPr>
          <w:sz w:val="28"/>
          <w:szCs w:val="28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space="720"/>
        </w:sectPr>
      </w:pPr>
    </w:p>
    <w:p w:rsidR="00B04893" w:rsidRDefault="00B04893">
      <w:pPr>
        <w:spacing w:before="16"/>
        <w:ind w:left="100" w:right="-5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IOE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pacing w:val="-1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G-4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 xml:space="preserve">-A                                                  </w:t>
      </w:r>
      <w:r>
        <w:rPr>
          <w:rFonts w:ascii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K                                                 </w:t>
      </w:r>
      <w:r>
        <w:rPr>
          <w:rFonts w:ascii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46</w:t>
      </w:r>
    </w:p>
    <w:p w:rsidR="00B04893" w:rsidRDefault="00B04893">
      <w:pPr>
        <w:spacing w:before="16"/>
        <w:rPr>
          <w:rFonts w:ascii="Calibri" w:hAnsi="Calibri" w:cs="Calibri"/>
          <w:sz w:val="22"/>
          <w:szCs w:val="22"/>
        </w:rPr>
        <w:sectPr w:rsidR="00B04893">
          <w:type w:val="continuous"/>
          <w:pgSz w:w="11900" w:h="16860"/>
          <w:pgMar w:top="800" w:right="1500" w:bottom="280" w:left="1160" w:header="720" w:footer="720" w:gutter="0"/>
          <w:cols w:num="2" w:space="720" w:equalWidth="0">
            <w:col w:w="7187" w:space="780"/>
            <w:col w:w="1273"/>
          </w:cols>
        </w:sectPr>
      </w:pPr>
      <w:r>
        <w:br w:type="column"/>
      </w:r>
      <w:r>
        <w:rPr>
          <w:rFonts w:ascii="Calibri" w:hAnsi="Calibri" w:cs="Calibri"/>
          <w:sz w:val="22"/>
          <w:szCs w:val="22"/>
        </w:rPr>
        <w:t xml:space="preserve">€         </w:t>
      </w:r>
      <w:r>
        <w:rPr>
          <w:rFonts w:ascii="Calibri" w:hAnsi="Calibri" w:cs="Calibri"/>
          <w:spacing w:val="4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34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1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>5</w:t>
      </w:r>
    </w:p>
    <w:p w:rsidR="00B04893" w:rsidRDefault="00B04893">
      <w:pPr>
        <w:spacing w:before="9" w:line="80" w:lineRule="exact"/>
        <w:rPr>
          <w:sz w:val="9"/>
          <w:szCs w:val="9"/>
        </w:rPr>
      </w:pPr>
      <w:r>
        <w:rPr>
          <w:noProof/>
        </w:rPr>
        <w:pict>
          <v:shape id="_x0000_s1270" type="#_x0000_t202" style="position:absolute;margin-left:174.15pt;margin-top:0;width:75.25pt;height:60.85pt;z-index:-251651584;mso-position-horizontal-relative:page;mso-position-vertical-relative:page" filled="f" stroked="f">
            <v:textbox inset="0,0,0,0">
              <w:txbxContent>
                <w:p w:rsidR="00B04893" w:rsidRDefault="00B04893">
                  <w:pPr>
                    <w:spacing w:line="200" w:lineRule="exact"/>
                  </w:pPr>
                </w:p>
                <w:p w:rsidR="00B04893" w:rsidRDefault="00B04893">
                  <w:pPr>
                    <w:spacing w:line="200" w:lineRule="exact"/>
                  </w:pPr>
                </w:p>
                <w:p w:rsidR="00B04893" w:rsidRDefault="00B04893">
                  <w:pPr>
                    <w:spacing w:line="200" w:lineRule="exact"/>
                  </w:pPr>
                </w:p>
                <w:p w:rsidR="00B04893" w:rsidRDefault="00B04893">
                  <w:pPr>
                    <w:spacing w:before="11" w:line="200" w:lineRule="exact"/>
                  </w:pPr>
                </w:p>
                <w:p w:rsidR="00B04893" w:rsidRDefault="00B04893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OTO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66"/>
        <w:gridCol w:w="1966"/>
        <w:gridCol w:w="2256"/>
        <w:gridCol w:w="1628"/>
        <w:gridCol w:w="1337"/>
      </w:tblGrid>
      <w:tr w:rsidR="00B04893">
        <w:trPr>
          <w:trHeight w:hRule="exact" w:val="290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PH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UR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454" w:right="43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IOE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-D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 w:line="180" w:lineRule="exact"/>
              <w:rPr>
                <w:sz w:val="18"/>
                <w:szCs w:val="18"/>
              </w:rPr>
            </w:pPr>
          </w:p>
          <w:p w:rsidR="00B04893" w:rsidRDefault="00B04893">
            <w:pPr>
              <w:ind w:left="567"/>
            </w:pPr>
            <w:r>
              <w:pict>
                <v:shape id="_x0000_i1039" type="#_x0000_t75" style="width:57pt;height:77.25pt">
                  <v:imagedata r:id="rId60" o:title=""/>
                </v:shape>
              </w:pict>
            </w:r>
          </w:p>
          <w:p w:rsidR="00B04893" w:rsidRDefault="00B04893">
            <w:pPr>
              <w:spacing w:before="19" w:line="220" w:lineRule="exact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RE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ind w:left="567"/>
            </w:pPr>
            <w:r>
              <w:pict>
                <v:shape id="_x0000_i1040" type="#_x0000_t75" style="width:58.5pt;height:80.25pt">
                  <v:imagedata r:id="rId61" o:title=""/>
                </v:shape>
              </w:pict>
            </w:r>
          </w:p>
          <w:p w:rsidR="00B04893" w:rsidRDefault="00B04893">
            <w:pPr>
              <w:spacing w:before="1" w:line="200" w:lineRule="exact"/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ARK B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190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REEF-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-G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IUM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REEF-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IUM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81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REEF-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18" w:line="220" w:lineRule="exact"/>
              <w:rPr>
                <w:sz w:val="22"/>
                <w:szCs w:val="22"/>
              </w:rPr>
            </w:pPr>
          </w:p>
          <w:p w:rsidR="00B04893" w:rsidRDefault="00B04893">
            <w:pPr>
              <w:ind w:left="472"/>
            </w:pPr>
            <w:r>
              <w:pict>
                <v:shape id="_x0000_i1041" type="#_x0000_t75" style="width:62.25pt;height:84.75pt">
                  <v:imagedata r:id="rId62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608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IUM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740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REEF-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10" w:line="160" w:lineRule="exact"/>
              <w:rPr>
                <w:sz w:val="17"/>
                <w:szCs w:val="17"/>
              </w:rPr>
            </w:pPr>
          </w:p>
          <w:p w:rsidR="00B04893" w:rsidRDefault="00B04893">
            <w:pPr>
              <w:ind w:left="438"/>
            </w:pPr>
            <w:r>
              <w:pict>
                <v:shape id="_x0000_i1042" type="#_x0000_t75" style="width:66pt;height:89.25pt">
                  <v:imagedata r:id="rId63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171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before="9" w:line="140" w:lineRule="exact"/>
        <w:rPr>
          <w:sz w:val="15"/>
          <w:szCs w:val="15"/>
        </w:rPr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6"/>
        <w:ind w:left="4009" w:right="4009"/>
        <w:jc w:val="center"/>
        <w:rPr>
          <w:rFonts w:ascii="Calibri" w:hAnsi="Calibri" w:cs="Calibri"/>
          <w:sz w:val="22"/>
          <w:szCs w:val="22"/>
        </w:rPr>
        <w:sectPr w:rsidR="00B04893">
          <w:footerReference w:type="default" r:id="rId64"/>
          <w:pgSz w:w="11900" w:h="16860"/>
          <w:pgMar w:top="700" w:right="1420" w:bottom="280" w:left="1120" w:header="0" w:footer="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1</w:t>
      </w:r>
    </w:p>
    <w:p w:rsidR="00B04893" w:rsidRDefault="00B04893">
      <w:pPr>
        <w:spacing w:before="9" w:line="8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66"/>
        <w:gridCol w:w="1966"/>
        <w:gridCol w:w="2256"/>
        <w:gridCol w:w="1628"/>
        <w:gridCol w:w="1337"/>
      </w:tblGrid>
      <w:tr w:rsidR="00B04893">
        <w:trPr>
          <w:trHeight w:hRule="exact" w:val="290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PHOTO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UR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454" w:right="43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3" w:line="200" w:lineRule="exact"/>
            </w:pPr>
          </w:p>
          <w:p w:rsidR="00B04893" w:rsidRDefault="00B04893">
            <w:pPr>
              <w:ind w:left="481"/>
            </w:pPr>
            <w:r>
              <w:pict>
                <v:shape id="_x0000_i1043" type="#_x0000_t75" style="width:63pt;height:85.5pt">
                  <v:imagedata r:id="rId65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IUM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478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REEF-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4" w:line="160" w:lineRule="exact"/>
              <w:rPr>
                <w:sz w:val="17"/>
                <w:szCs w:val="17"/>
              </w:rPr>
            </w:pPr>
          </w:p>
          <w:p w:rsidR="00B04893" w:rsidRDefault="00B04893">
            <w:pPr>
              <w:ind w:left="416"/>
            </w:pPr>
            <w:r>
              <w:pict>
                <v:shape id="_x0000_i1044" type="#_x0000_t75" style="width:62.25pt;height:84.75pt">
                  <v:imagedata r:id="rId66" o:title=""/>
                </v:shape>
              </w:pict>
            </w:r>
          </w:p>
          <w:p w:rsidR="00B04893" w:rsidRDefault="00B04893">
            <w:pPr>
              <w:spacing w:before="5" w:line="100" w:lineRule="exact"/>
              <w:rPr>
                <w:sz w:val="10"/>
                <w:szCs w:val="10"/>
              </w:rPr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IUM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116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-I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AQUA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G-4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-G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AQUA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-D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AQUA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126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17" w:line="220" w:lineRule="exact"/>
              <w:rPr>
                <w:sz w:val="22"/>
                <w:szCs w:val="22"/>
              </w:rPr>
            </w:pPr>
          </w:p>
          <w:p w:rsidR="00B04893" w:rsidRDefault="00B04893">
            <w:pPr>
              <w:ind w:left="395"/>
            </w:pPr>
            <w:r>
              <w:pict>
                <v:shape id="_x0000_i1045" type="#_x0000_t75" style="width:62.25pt;height:85.5pt">
                  <v:imagedata r:id="rId67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AQUA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141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B04893" w:rsidRDefault="00B04893">
      <w:pPr>
        <w:spacing w:before="9" w:line="140" w:lineRule="exact"/>
        <w:rPr>
          <w:sz w:val="15"/>
          <w:szCs w:val="15"/>
        </w:rPr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line="200" w:lineRule="exact"/>
      </w:pPr>
    </w:p>
    <w:p w:rsidR="00B04893" w:rsidRDefault="00B04893">
      <w:pPr>
        <w:spacing w:before="16"/>
        <w:ind w:left="3952" w:right="3954"/>
        <w:jc w:val="center"/>
        <w:rPr>
          <w:rFonts w:ascii="Calibri" w:hAnsi="Calibri" w:cs="Calibri"/>
          <w:sz w:val="22"/>
          <w:szCs w:val="22"/>
        </w:rPr>
        <w:sectPr w:rsidR="00B04893">
          <w:footerReference w:type="default" r:id="rId68"/>
          <w:pgSz w:w="11900" w:h="16860"/>
          <w:pgMar w:top="700" w:right="1420" w:bottom="280" w:left="1120" w:header="0" w:footer="0" w:gutter="0"/>
          <w:cols w:space="720"/>
        </w:sectPr>
      </w:pP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1</w:t>
      </w:r>
    </w:p>
    <w:p w:rsidR="00B04893" w:rsidRDefault="00B04893">
      <w:pPr>
        <w:spacing w:before="9" w:line="80" w:lineRule="exact"/>
        <w:rPr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66"/>
        <w:gridCol w:w="1966"/>
        <w:gridCol w:w="2256"/>
        <w:gridCol w:w="1628"/>
        <w:gridCol w:w="1337"/>
      </w:tblGrid>
      <w:tr w:rsidR="00B04893">
        <w:trPr>
          <w:trHeight w:hRule="exact" w:val="290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YLE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PHOTO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OL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UR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33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QUA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NTIT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5"/>
              <w:ind w:left="454" w:right="437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RRP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z w:val="22"/>
                <w:szCs w:val="22"/>
              </w:rPr>
              <w:t>T-SG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02</w:t>
            </w:r>
            <w:r>
              <w:rPr>
                <w:rFonts w:ascii="Calibri" w:hAnsi="Calibri" w:cs="Calibri"/>
                <w:sz w:val="22"/>
                <w:szCs w:val="22"/>
              </w:rPr>
              <w:t>-A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4" w:line="160" w:lineRule="exact"/>
              <w:rPr>
                <w:sz w:val="17"/>
                <w:szCs w:val="17"/>
              </w:rPr>
            </w:pPr>
          </w:p>
          <w:p w:rsidR="00B04893" w:rsidRDefault="00B04893">
            <w:pPr>
              <w:ind w:left="373"/>
            </w:pPr>
            <w:r>
              <w:pict>
                <v:shape id="_x0000_i1046" type="#_x0000_t75" style="width:64.5pt;height:87.75pt">
                  <v:imagedata r:id="rId69" o:title=""/>
                </v:shape>
              </w:pic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443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Y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OW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158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252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z w:val="22"/>
                <w:szCs w:val="22"/>
              </w:rPr>
              <w:t>T-SG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-D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16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65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z w:val="22"/>
                <w:szCs w:val="22"/>
              </w:rPr>
              <w:t>T-SG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41</w:t>
            </w:r>
            <w:r>
              <w:rPr>
                <w:rFonts w:ascii="Calibri" w:hAnsi="Calibri" w:cs="Calibri"/>
                <w:sz w:val="22"/>
                <w:szCs w:val="22"/>
              </w:rPr>
              <w:t>-C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159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27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SWEET-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G-5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-B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9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YE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LL</w:t>
            </w:r>
            <w:r>
              <w:rPr>
                <w:rFonts w:ascii="Calibri" w:hAnsi="Calibri" w:cs="Calibri"/>
                <w:sz w:val="22"/>
                <w:szCs w:val="22"/>
              </w:rPr>
              <w:t>OW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13" w:right="599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254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9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1973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TUCA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G-0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-E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160" w:lineRule="exact"/>
              <w:rPr>
                <w:sz w:val="16"/>
                <w:szCs w:val="16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IUM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CORAL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27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before="8" w:line="280" w:lineRule="exact"/>
              <w:rPr>
                <w:sz w:val="28"/>
                <w:szCs w:val="28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551"/>
        </w:trPr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260" w:lineRule="exact"/>
              <w:rPr>
                <w:sz w:val="26"/>
                <w:szCs w:val="26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-3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-J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120" w:lineRule="exact"/>
              <w:rPr>
                <w:sz w:val="13"/>
                <w:szCs w:val="13"/>
              </w:rPr>
            </w:pPr>
          </w:p>
          <w:p w:rsidR="00B04893" w:rsidRDefault="00B04893">
            <w:pPr>
              <w:spacing w:line="200" w:lineRule="exact"/>
            </w:pPr>
          </w:p>
          <w:p w:rsidR="00B04893" w:rsidRDefault="00B04893">
            <w:pPr>
              <w:spacing w:line="200" w:lineRule="exact"/>
            </w:pP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260" w:lineRule="exact"/>
              <w:rPr>
                <w:sz w:val="26"/>
                <w:szCs w:val="26"/>
              </w:rPr>
            </w:pPr>
          </w:p>
          <w:p w:rsidR="00B04893" w:rsidRDefault="00B04893">
            <w:pPr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IUM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D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IM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BLUE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260" w:lineRule="exact"/>
              <w:rPr>
                <w:sz w:val="26"/>
                <w:szCs w:val="26"/>
              </w:rPr>
            </w:pPr>
          </w:p>
          <w:p w:rsidR="00B04893" w:rsidRDefault="00B04893">
            <w:pPr>
              <w:ind w:left="670" w:right="65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sz w:val="22"/>
                <w:szCs w:val="22"/>
              </w:rPr>
              <w:t>47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>
            <w:pPr>
              <w:spacing w:before="8" w:line="260" w:lineRule="exact"/>
              <w:rPr>
                <w:sz w:val="26"/>
                <w:szCs w:val="26"/>
              </w:rPr>
            </w:pPr>
          </w:p>
          <w:p w:rsidR="00B04893" w:rsidRDefault="00B04893">
            <w:pPr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B04893">
        <w:trPr>
          <w:trHeight w:hRule="exact" w:val="391"/>
        </w:trPr>
        <w:tc>
          <w:tcPr>
            <w:tcW w:w="19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>
            <w:pPr>
              <w:spacing w:before="80"/>
              <w:ind w:left="3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l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225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/>
        </w:tc>
        <w:tc>
          <w:tcPr>
            <w:tcW w:w="162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>
            <w:pPr>
              <w:spacing w:before="80"/>
              <w:ind w:left="50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11.727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B04893" w:rsidRDefault="00B04893">
            <w:pPr>
              <w:spacing w:before="80"/>
              <w:ind w:left="8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€         </w:t>
            </w:r>
            <w:r>
              <w:rPr>
                <w:rFonts w:ascii="Calibri" w:hAnsi="Calibri" w:cs="Calibri"/>
                <w:b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31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b/>
                <w:spacing w:val="1"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</w:tr>
    </w:tbl>
    <w:p w:rsidR="00B04893" w:rsidRDefault="00B04893">
      <w:pPr>
        <w:spacing w:before="12" w:line="280" w:lineRule="exact"/>
        <w:rPr>
          <w:sz w:val="28"/>
          <w:szCs w:val="28"/>
        </w:rPr>
      </w:pPr>
    </w:p>
    <w:p w:rsidR="00B04893" w:rsidRDefault="00B04893" w:rsidP="00AB0042">
      <w:pPr>
        <w:spacing w:before="16"/>
        <w:ind w:left="138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271" type="#_x0000_t75" style="position:absolute;left:0;text-align:left;margin-left:176.05pt;margin-top:-168.45pt;width:72.8pt;height:98.65pt;z-index:-251649536;mso-position-horizontal-relative:page">
            <v:imagedata r:id="rId70" o:title=""/>
            <w10:wrap anchorx="page"/>
          </v:shape>
        </w:pict>
      </w:r>
      <w:bookmarkStart w:id="0" w:name="_GoBack"/>
      <w:bookmarkEnd w:id="0"/>
    </w:p>
    <w:p w:rsidR="00B04893" w:rsidRDefault="00B04893">
      <w:pPr>
        <w:spacing w:before="5" w:line="140" w:lineRule="exact"/>
        <w:rPr>
          <w:sz w:val="14"/>
          <w:szCs w:val="14"/>
        </w:rPr>
      </w:pPr>
    </w:p>
    <w:p w:rsidR="00B04893" w:rsidRDefault="00B04893">
      <w:pPr>
        <w:spacing w:before="16"/>
        <w:ind w:left="3952" w:right="3954"/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shape id="_x0000_s1272" type="#_x0000_t75" style="position:absolute;left:0;text-align:left;margin-left:174pt;margin-top:-315.35pt;width:68.4pt;height:92.9pt;z-index:-251650560;mso-position-horizontal-relative:page">
            <v:imagedata r:id="rId71" o:title=""/>
            <w10:wrap anchorx="page"/>
          </v:shape>
        </w:pict>
      </w:r>
      <w:r>
        <w:rPr>
          <w:rFonts w:ascii="Calibri" w:hAnsi="Calibri" w:cs="Calibri"/>
          <w:sz w:val="22"/>
          <w:szCs w:val="22"/>
        </w:rPr>
        <w:t>Seite</w:t>
      </w:r>
      <w:r>
        <w:rPr>
          <w:rFonts w:ascii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pacing w:val="1"/>
          <w:sz w:val="22"/>
          <w:szCs w:val="22"/>
        </w:rPr>
        <w:t xml:space="preserve"> vo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1</w:t>
      </w:r>
    </w:p>
    <w:sectPr w:rsidR="00B04893" w:rsidSect="00763A6F">
      <w:footerReference w:type="default" r:id="rId72"/>
      <w:pgSz w:w="11900" w:h="16860"/>
      <w:pgMar w:top="700" w:right="1420" w:bottom="280" w:left="11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893" w:rsidRDefault="00B04893">
      <w:r>
        <w:separator/>
      </w:r>
    </w:p>
  </w:endnote>
  <w:endnote w:type="continuationSeparator" w:id="0">
    <w:p w:rsidR="00B04893" w:rsidRDefault="00B048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893" w:rsidRDefault="00B04893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7.3pt;margin-top:805.4pt;width:65.4pt;height:13.05pt;z-index:-251656192;mso-position-horizontal-relative:page;mso-position-vertical-relative:page" filled="f" stroked="f">
          <v:textbox inset="0,0,0,0">
            <w:txbxContent>
              <w:p w:rsidR="00B04893" w:rsidRDefault="00B04893">
                <w:pPr>
                  <w:spacing w:line="240" w:lineRule="exact"/>
                  <w:ind w:left="20" w:right="-33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Seite</w:t>
                </w:r>
                <w:r>
                  <w:rPr>
                    <w:rFonts w:ascii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vo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hAnsi="Calibri" w:cs="Calibri"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893" w:rsidRDefault="00B04893">
    <w:pPr>
      <w:spacing w:line="240" w:lineRule="atLeas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893" w:rsidRDefault="00B04893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57.3pt;margin-top:805.4pt;width:65.4pt;height:13.05pt;z-index:-251654144;mso-position-horizontal-relative:page;mso-position-vertical-relative:page" filled="f" stroked="f">
          <v:textbox inset="0,0,0,0">
            <w:txbxContent>
              <w:p w:rsidR="00B04893" w:rsidRDefault="00B04893">
                <w:pPr>
                  <w:spacing w:line="240" w:lineRule="exact"/>
                  <w:ind w:left="20" w:right="-33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Seite</w:t>
                </w:r>
                <w:r>
                  <w:rPr>
                    <w:rFonts w:ascii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fldChar w:fldCharType="begin"/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fldChar w:fldCharType="separate"/>
                </w:r>
                <w:r>
                  <w:rPr>
                    <w:rFonts w:ascii="Calibri" w:hAnsi="Calibri" w:cs="Calibri"/>
                    <w:noProof/>
                    <w:position w:val="1"/>
                    <w:sz w:val="22"/>
                    <w:szCs w:val="22"/>
                  </w:rPr>
                  <w:t>3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fldChar w:fldCharType="end"/>
                </w:r>
                <w:r>
                  <w:rPr>
                    <w:rFonts w:ascii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vo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hAnsi="Calibri" w:cs="Calibri"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893" w:rsidRDefault="00B04893">
    <w:pPr>
      <w:spacing w:line="240" w:lineRule="atLeas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893" w:rsidRDefault="00B04893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57.3pt;margin-top:805.4pt;width:65.4pt;height:13.05pt;z-index:-251652096;mso-position-horizontal-relative:page;mso-position-vertical-relative:page" filled="f" stroked="f">
          <v:textbox inset="0,0,0,0">
            <w:txbxContent>
              <w:p w:rsidR="00B04893" w:rsidRDefault="00B04893">
                <w:pPr>
                  <w:spacing w:line="240" w:lineRule="exact"/>
                  <w:ind w:left="20" w:right="-33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Seite</w:t>
                </w:r>
                <w:r>
                  <w:rPr>
                    <w:rFonts w:ascii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fldChar w:fldCharType="begin"/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fldChar w:fldCharType="separate"/>
                </w:r>
                <w:r>
                  <w:rPr>
                    <w:rFonts w:ascii="Calibri" w:hAnsi="Calibri" w:cs="Calibri"/>
                    <w:noProof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fldChar w:fldCharType="end"/>
                </w:r>
                <w:r>
                  <w:rPr>
                    <w:rFonts w:ascii="Calibri" w:hAnsi="Calibri" w:cs="Calibri"/>
                    <w:spacing w:val="1"/>
                    <w:position w:val="1"/>
                    <w:sz w:val="22"/>
                    <w:szCs w:val="22"/>
                  </w:rPr>
                  <w:t xml:space="preserve"> vo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ascii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hAnsi="Calibri" w:cs="Calibri"/>
                    <w:spacing w:val="1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ascii="Calibri" w:hAnsi="Calibri" w:cs="Calibri"/>
                    <w:position w:val="1"/>
                    <w:sz w:val="22"/>
                    <w:szCs w:val="22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893" w:rsidRDefault="00B04893">
    <w:pPr>
      <w:spacing w:line="240" w:lineRule="atLeas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893" w:rsidRDefault="00B04893">
    <w:pPr>
      <w:spacing w:line="240" w:lineRule="atLeas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893" w:rsidRDefault="00B04893">
    <w:pPr>
      <w:spacing w:line="240" w:lineRule="atLeas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893" w:rsidRDefault="00B04893">
      <w:r>
        <w:separator/>
      </w:r>
    </w:p>
  </w:footnote>
  <w:footnote w:type="continuationSeparator" w:id="0">
    <w:p w:rsidR="00B04893" w:rsidRDefault="00B048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23C4C"/>
    <w:multiLevelType w:val="multilevel"/>
    <w:tmpl w:val="BA2A8D1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D34"/>
    <w:rsid w:val="00374804"/>
    <w:rsid w:val="00484AD4"/>
    <w:rsid w:val="00671343"/>
    <w:rsid w:val="00763A6F"/>
    <w:rsid w:val="00836C15"/>
    <w:rsid w:val="00AB0042"/>
    <w:rsid w:val="00B04893"/>
    <w:rsid w:val="00D82D34"/>
    <w:rsid w:val="00D85AA2"/>
    <w:rsid w:val="00F85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footer" Target="footer3.xml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footer" Target="footer7.xml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5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4.xml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6.xml"/><Relationship Id="rId69" Type="http://schemas.openxmlformats.org/officeDocument/2006/relationships/image" Target="media/image56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footer" Target="footer2.xm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39</Pages>
  <Words>1127</Words>
  <Characters>6425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DIDOEV@NETVIGATOR.COM</cp:lastModifiedBy>
  <cp:revision>4</cp:revision>
  <dcterms:created xsi:type="dcterms:W3CDTF">2017-12-04T16:47:00Z</dcterms:created>
  <dcterms:modified xsi:type="dcterms:W3CDTF">2017-12-04T18:13:00Z</dcterms:modified>
</cp:coreProperties>
</file>